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9D7" w:rsidRDefault="00D649D7" w:rsidP="002E5716">
      <w:pPr>
        <w:spacing w:after="0"/>
        <w:jc w:val="both"/>
        <w:rPr>
          <w:b/>
          <w:bCs/>
          <w:sz w:val="24"/>
          <w:szCs w:val="24"/>
        </w:rPr>
      </w:pPr>
      <w:r w:rsidRPr="00571A36">
        <w:rPr>
          <w:b/>
          <w:bCs/>
          <w:sz w:val="24"/>
          <w:szCs w:val="24"/>
        </w:rPr>
        <w:t xml:space="preserve">PROTOSPHERA  Apertura parte superiore </w:t>
      </w:r>
      <w:r>
        <w:rPr>
          <w:b/>
          <w:bCs/>
          <w:sz w:val="24"/>
          <w:szCs w:val="24"/>
        </w:rPr>
        <w:t xml:space="preserve">ed inferiore </w:t>
      </w:r>
      <w:r w:rsidRPr="00571A36">
        <w:rPr>
          <w:b/>
          <w:bCs/>
          <w:sz w:val="24"/>
          <w:szCs w:val="24"/>
        </w:rPr>
        <w:t xml:space="preserve">per intervento </w:t>
      </w:r>
      <w:r>
        <w:rPr>
          <w:b/>
          <w:bCs/>
          <w:sz w:val="24"/>
          <w:szCs w:val="24"/>
        </w:rPr>
        <w:t>di Montaggio Schermi isolanti interni, Divertore Superiore, Sonde Langmuir Matteo e spostamento Impianto da Vuoto.</w:t>
      </w:r>
    </w:p>
    <w:p w:rsidR="00D649D7" w:rsidRDefault="00D649D7" w:rsidP="00570E91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D649D7" w:rsidRDefault="00D649D7" w:rsidP="006D266C">
      <w:pPr>
        <w:spacing w:after="0"/>
        <w:jc w:val="both"/>
        <w:rPr>
          <w:b/>
          <w:bCs/>
          <w:sz w:val="20"/>
          <w:szCs w:val="20"/>
        </w:rPr>
      </w:pPr>
      <w:r w:rsidRPr="004D67C6">
        <w:rPr>
          <w:b/>
          <w:bCs/>
          <w:sz w:val="20"/>
          <w:szCs w:val="20"/>
        </w:rPr>
        <w:t>Azioni preliminari: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inizio 25/10</w:t>
      </w:r>
      <w:r w:rsidRPr="004D67C6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 termine 26</w:t>
      </w:r>
      <w:r w:rsidRPr="004D67C6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10</w:t>
      </w:r>
      <w:r w:rsidRPr="004D67C6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</w:p>
    <w:p w:rsidR="00D649D7" w:rsidRDefault="00D649D7" w:rsidP="006D266C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RICHIESTA DITTA POLACCHI: 2 persone 1,5 n gg </w:t>
      </w:r>
    </w:p>
    <w:p w:rsidR="00D649D7" w:rsidRPr="00B67D4B" w:rsidRDefault="00D649D7" w:rsidP="006D266C">
      <w:pPr>
        <w:spacing w:after="0"/>
        <w:jc w:val="both"/>
        <w:rPr>
          <w:b/>
          <w:bCs/>
          <w:sz w:val="20"/>
          <w:szCs w:val="20"/>
        </w:rPr>
      </w:pPr>
      <w:r w:rsidRPr="00770298">
        <w:rPr>
          <w:b/>
          <w:bCs/>
          <w:i/>
          <w:iCs/>
          <w:sz w:val="20"/>
          <w:szCs w:val="20"/>
        </w:rPr>
        <w:t>Pool</w:t>
      </w:r>
      <w:r>
        <w:rPr>
          <w:b/>
          <w:bCs/>
          <w:i/>
          <w:iCs/>
          <w:sz w:val="20"/>
          <w:szCs w:val="20"/>
        </w:rPr>
        <w:t xml:space="preserve"> Diag.</w:t>
      </w:r>
      <w:r w:rsidRPr="00770298">
        <w:rPr>
          <w:b/>
          <w:bCs/>
          <w:i/>
          <w:i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2 persone 2,5 n gg e</w:t>
      </w:r>
    </w:p>
    <w:tbl>
      <w:tblPr>
        <w:tblW w:w="482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0"/>
        <w:gridCol w:w="3546"/>
        <w:gridCol w:w="1419"/>
        <w:gridCol w:w="1279"/>
        <w:gridCol w:w="1289"/>
        <w:gridCol w:w="1275"/>
        <w:gridCol w:w="687"/>
      </w:tblGrid>
      <w:tr w:rsidR="00D649D7" w:rsidRPr="00734129" w:rsidTr="00E11C41">
        <w:trPr>
          <w:trHeight w:val="281"/>
        </w:trPr>
        <w:tc>
          <w:tcPr>
            <w:tcW w:w="397" w:type="pct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N°</w:t>
            </w:r>
          </w:p>
        </w:tc>
        <w:tc>
          <w:tcPr>
            <w:tcW w:w="1719" w:type="pct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azione</w:t>
            </w:r>
          </w:p>
        </w:tc>
        <w:tc>
          <w:tcPr>
            <w:tcW w:w="688" w:type="pct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attori</w:t>
            </w:r>
          </w:p>
        </w:tc>
        <w:tc>
          <w:tcPr>
            <w:tcW w:w="620" w:type="pct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macchinari</w:t>
            </w:r>
          </w:p>
        </w:tc>
        <w:tc>
          <w:tcPr>
            <w:tcW w:w="625" w:type="pct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attrezzature</w:t>
            </w:r>
          </w:p>
        </w:tc>
        <w:tc>
          <w:tcPr>
            <w:tcW w:w="618" w:type="pct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note</w:t>
            </w:r>
          </w:p>
        </w:tc>
        <w:tc>
          <w:tcPr>
            <w:tcW w:w="333" w:type="pct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g. u.</w:t>
            </w:r>
          </w:p>
        </w:tc>
      </w:tr>
      <w:tr w:rsidR="00D649D7" w:rsidRPr="00734129" w:rsidTr="00E11C41">
        <w:tc>
          <w:tcPr>
            <w:tcW w:w="397" w:type="pct"/>
            <w:shd w:val="clear" w:color="auto" w:fill="FDE9D9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 xml:space="preserve">Allestimento spazio recluso </w:t>
            </w:r>
          </w:p>
        </w:tc>
        <w:tc>
          <w:tcPr>
            <w:tcW w:w="688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20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D649D7" w:rsidRPr="00734129" w:rsidTr="00E11C41">
        <w:tc>
          <w:tcPr>
            <w:tcW w:w="397" w:type="pct"/>
            <w:shd w:val="clear" w:color="auto" w:fill="FDE9D9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Allestimento zone di stoccaggio per parti macchina ecc.</w:t>
            </w:r>
          </w:p>
        </w:tc>
        <w:tc>
          <w:tcPr>
            <w:tcW w:w="688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20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25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Cinghie</w:t>
            </w: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649D7" w:rsidRPr="00734129" w:rsidTr="00E11C41">
        <w:tc>
          <w:tcPr>
            <w:tcW w:w="397" w:type="pct"/>
            <w:shd w:val="clear" w:color="auto" w:fill="FDE9D9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3</w:t>
            </w:r>
          </w:p>
        </w:tc>
        <w:tc>
          <w:tcPr>
            <w:tcW w:w="1719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Disconnessione cavi  anodo</w:t>
            </w:r>
          </w:p>
        </w:tc>
        <w:tc>
          <w:tcPr>
            <w:tcW w:w="688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20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649D7" w:rsidRPr="00734129" w:rsidTr="00E11C41">
        <w:tc>
          <w:tcPr>
            <w:tcW w:w="397" w:type="pct"/>
            <w:shd w:val="clear" w:color="auto" w:fill="FDE9D9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Spostamento Arco supporto</w:t>
            </w:r>
          </w:p>
        </w:tc>
        <w:tc>
          <w:tcPr>
            <w:tcW w:w="688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20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25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Cinghie</w:t>
            </w: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D649D7" w:rsidRPr="00734129" w:rsidTr="00E11C41">
        <w:tc>
          <w:tcPr>
            <w:tcW w:w="397" w:type="pct"/>
            <w:shd w:val="clear" w:color="auto" w:fill="DAEEF3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Disconnessione misure Anodo e RPF2</w:t>
            </w:r>
            <w:r>
              <w:rPr>
                <w:sz w:val="20"/>
                <w:szCs w:val="20"/>
              </w:rPr>
              <w:t>-</w:t>
            </w:r>
            <w:r w:rsidRPr="00734129">
              <w:rPr>
                <w:sz w:val="20"/>
                <w:szCs w:val="20"/>
              </w:rPr>
              <w:t>3  RPF4</w:t>
            </w:r>
          </w:p>
        </w:tc>
        <w:tc>
          <w:tcPr>
            <w:tcW w:w="68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</w:t>
            </w:r>
          </w:p>
        </w:tc>
        <w:tc>
          <w:tcPr>
            <w:tcW w:w="620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25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1+</w:t>
            </w:r>
            <w:r w:rsidRPr="00D452D2">
              <w:rPr>
                <w:sz w:val="20"/>
                <w:szCs w:val="20"/>
              </w:rPr>
              <w:t>0</w:t>
            </w:r>
          </w:p>
        </w:tc>
      </w:tr>
      <w:tr w:rsidR="00D649D7" w:rsidRPr="00734129" w:rsidTr="00E11C41">
        <w:tc>
          <w:tcPr>
            <w:tcW w:w="397" w:type="pct"/>
            <w:shd w:val="clear" w:color="auto" w:fill="DAEEF3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Smontaggio immissione gas</w:t>
            </w:r>
          </w:p>
        </w:tc>
        <w:tc>
          <w:tcPr>
            <w:tcW w:w="68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20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 w:rsidTr="00E11C41">
        <w:trPr>
          <w:trHeight w:val="135"/>
        </w:trPr>
        <w:tc>
          <w:tcPr>
            <w:tcW w:w="397" w:type="pct"/>
            <w:shd w:val="clear" w:color="auto" w:fill="DAEEF3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Rimozione bombola Argon</w:t>
            </w:r>
          </w:p>
        </w:tc>
        <w:tc>
          <w:tcPr>
            <w:tcW w:w="68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20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 Ponte</w:t>
            </w:r>
          </w:p>
        </w:tc>
        <w:tc>
          <w:tcPr>
            <w:tcW w:w="625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Cinghie</w:t>
            </w: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Stoccaggio</w:t>
            </w:r>
          </w:p>
        </w:tc>
        <w:tc>
          <w:tcPr>
            <w:tcW w:w="333" w:type="pct"/>
            <w:vMerge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 w:rsidTr="00E11C41">
        <w:tc>
          <w:tcPr>
            <w:tcW w:w="397" w:type="pct"/>
            <w:shd w:val="clear" w:color="auto" w:fill="DAEEF3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Disconnessione M.E. e T.C.</w:t>
            </w:r>
          </w:p>
        </w:tc>
        <w:tc>
          <w:tcPr>
            <w:tcW w:w="68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20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 w:rsidTr="00E11C41">
        <w:tc>
          <w:tcPr>
            <w:tcW w:w="397" w:type="pct"/>
            <w:shd w:val="clear" w:color="auto" w:fill="DAEEF3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Disconnessione misure di corrente su Barre Rame</w:t>
            </w:r>
          </w:p>
        </w:tc>
        <w:tc>
          <w:tcPr>
            <w:tcW w:w="68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20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 w:rsidTr="00E11C41">
        <w:tc>
          <w:tcPr>
            <w:tcW w:w="397" w:type="pct"/>
            <w:shd w:val="clear" w:color="auto" w:fill="DAEEF3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0</w:t>
            </w:r>
          </w:p>
        </w:tc>
        <w:tc>
          <w:tcPr>
            <w:tcW w:w="1719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Rimozione Interferometro</w:t>
            </w:r>
          </w:p>
        </w:tc>
        <w:tc>
          <w:tcPr>
            <w:tcW w:w="68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20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DAEEF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 w:rsidTr="00E11C41">
        <w:tc>
          <w:tcPr>
            <w:tcW w:w="397" w:type="pct"/>
            <w:shd w:val="clear" w:color="auto" w:fill="E5DFEC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E5DFEC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Smontaggio totale Impianto Vuoto</w:t>
            </w:r>
          </w:p>
        </w:tc>
        <w:tc>
          <w:tcPr>
            <w:tcW w:w="688" w:type="pct"/>
            <w:shd w:val="clear" w:color="auto" w:fill="E5DFEC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853C4C">
              <w:rPr>
                <w:sz w:val="20"/>
                <w:szCs w:val="20"/>
              </w:rPr>
              <w:t>Polacchi</w:t>
            </w:r>
          </w:p>
        </w:tc>
        <w:tc>
          <w:tcPr>
            <w:tcW w:w="620" w:type="pct"/>
            <w:shd w:val="clear" w:color="auto" w:fill="E5DFEC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 Ponte</w:t>
            </w:r>
          </w:p>
        </w:tc>
        <w:tc>
          <w:tcPr>
            <w:tcW w:w="625" w:type="pct"/>
            <w:shd w:val="clear" w:color="auto" w:fill="E5DFEC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Cinghie</w:t>
            </w:r>
          </w:p>
        </w:tc>
        <w:tc>
          <w:tcPr>
            <w:tcW w:w="618" w:type="pct"/>
            <w:shd w:val="clear" w:color="auto" w:fill="E5DFEC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Stoccaggio</w:t>
            </w:r>
          </w:p>
        </w:tc>
        <w:tc>
          <w:tcPr>
            <w:tcW w:w="333" w:type="pct"/>
            <w:shd w:val="clear" w:color="auto" w:fill="E5DFEC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2+</w:t>
            </w:r>
            <w:r w:rsidRPr="00734129">
              <w:rPr>
                <w:sz w:val="20"/>
                <w:szCs w:val="20"/>
              </w:rPr>
              <w:t>1</w:t>
            </w:r>
          </w:p>
        </w:tc>
      </w:tr>
      <w:tr w:rsidR="00D649D7" w:rsidRPr="00734129">
        <w:tc>
          <w:tcPr>
            <w:tcW w:w="397" w:type="pct"/>
            <w:shd w:val="clear" w:color="auto" w:fill="EAF1DD"/>
            <w:vAlign w:val="center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2</w:t>
            </w:r>
          </w:p>
        </w:tc>
        <w:tc>
          <w:tcPr>
            <w:tcW w:w="1719" w:type="pct"/>
            <w:shd w:val="clear" w:color="auto" w:fill="EAF1DD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Rimuovere Ringhiera interna</w:t>
            </w:r>
          </w:p>
        </w:tc>
        <w:tc>
          <w:tcPr>
            <w:tcW w:w="688" w:type="pct"/>
            <w:shd w:val="clear" w:color="auto" w:fill="EAF1DD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20" w:type="pct"/>
            <w:shd w:val="clear" w:color="auto" w:fill="EAF1DD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25" w:type="pct"/>
            <w:shd w:val="clear" w:color="auto" w:fill="EAF1DD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Cinghie</w:t>
            </w:r>
          </w:p>
        </w:tc>
        <w:tc>
          <w:tcPr>
            <w:tcW w:w="618" w:type="pct"/>
            <w:shd w:val="clear" w:color="auto" w:fill="EAF1DD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shd w:val="clear" w:color="auto" w:fill="EAF1DD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+1</w:t>
            </w:r>
          </w:p>
          <w:p w:rsidR="00D649D7" w:rsidRPr="00734129" w:rsidRDefault="00D649D7" w:rsidP="00DE7CC1">
            <w:pPr>
              <w:tabs>
                <w:tab w:val="center" w:pos="245"/>
              </w:tabs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7" w:type="pct"/>
            <w:shd w:val="clear" w:color="auto" w:fill="EAF1DD"/>
            <w:vAlign w:val="center"/>
          </w:tcPr>
          <w:p w:rsidR="00D649D7" w:rsidRPr="00734129" w:rsidRDefault="00D649D7" w:rsidP="00DE7CC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4</w:t>
            </w:r>
          </w:p>
        </w:tc>
        <w:tc>
          <w:tcPr>
            <w:tcW w:w="1719" w:type="pct"/>
            <w:shd w:val="clear" w:color="auto" w:fill="EAF1DD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Rimozione Barre Rame e Supporti</w:t>
            </w:r>
          </w:p>
        </w:tc>
        <w:tc>
          <w:tcPr>
            <w:tcW w:w="688" w:type="pct"/>
            <w:shd w:val="clear" w:color="auto" w:fill="EAF1DD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20" w:type="pct"/>
            <w:shd w:val="clear" w:color="auto" w:fill="EAF1DD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25" w:type="pct"/>
            <w:shd w:val="clear" w:color="auto" w:fill="EAF1DD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Cinghie</w:t>
            </w:r>
          </w:p>
        </w:tc>
        <w:tc>
          <w:tcPr>
            <w:tcW w:w="618" w:type="pct"/>
            <w:shd w:val="clear" w:color="auto" w:fill="EAF1DD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Stoccaggio</w:t>
            </w:r>
          </w:p>
        </w:tc>
        <w:tc>
          <w:tcPr>
            <w:tcW w:w="333" w:type="pct"/>
            <w:vMerge/>
            <w:shd w:val="clear" w:color="auto" w:fill="EAF1DD"/>
          </w:tcPr>
          <w:p w:rsidR="00D649D7" w:rsidRPr="00734129" w:rsidRDefault="00D649D7" w:rsidP="00DE7CC1">
            <w:pPr>
              <w:tabs>
                <w:tab w:val="center" w:pos="245"/>
              </w:tabs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7" w:type="pct"/>
            <w:shd w:val="clear" w:color="auto" w:fill="F2DBDB"/>
          </w:tcPr>
          <w:p w:rsidR="00D649D7" w:rsidRPr="00734129" w:rsidRDefault="00D649D7" w:rsidP="00DE7CC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2DBDB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Rimuovere Cavo Coils</w:t>
            </w:r>
          </w:p>
        </w:tc>
        <w:tc>
          <w:tcPr>
            <w:tcW w:w="688" w:type="pct"/>
            <w:shd w:val="clear" w:color="auto" w:fill="F2DBDB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20" w:type="pct"/>
            <w:shd w:val="clear" w:color="auto" w:fill="F2DBDB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F2DBDB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2DBDB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F2DBDB"/>
          </w:tcPr>
          <w:p w:rsidR="00D649D7" w:rsidRPr="00734129" w:rsidRDefault="00D649D7" w:rsidP="00DE7CC1">
            <w:pPr>
              <w:tabs>
                <w:tab w:val="center" w:pos="24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7" w:type="pct"/>
            <w:shd w:val="clear" w:color="auto" w:fill="EAF1DD"/>
            <w:vAlign w:val="center"/>
          </w:tcPr>
          <w:p w:rsidR="00D649D7" w:rsidRPr="00734129" w:rsidRDefault="00D649D7" w:rsidP="00DE7CC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color w:val="FDE9D9"/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3</w:t>
            </w:r>
          </w:p>
        </w:tc>
        <w:tc>
          <w:tcPr>
            <w:tcW w:w="1719" w:type="pct"/>
            <w:shd w:val="clear" w:color="auto" w:fill="EAF1DD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Rimuovere Coil PFEXS1</w:t>
            </w:r>
          </w:p>
        </w:tc>
        <w:tc>
          <w:tcPr>
            <w:tcW w:w="688" w:type="pct"/>
            <w:shd w:val="clear" w:color="auto" w:fill="EAF1DD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20" w:type="pct"/>
            <w:shd w:val="clear" w:color="auto" w:fill="EAF1DD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25" w:type="pct"/>
            <w:shd w:val="clear" w:color="auto" w:fill="EAF1DD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Cinghie</w:t>
            </w:r>
          </w:p>
        </w:tc>
        <w:tc>
          <w:tcPr>
            <w:tcW w:w="618" w:type="pct"/>
            <w:shd w:val="clear" w:color="auto" w:fill="EAF1DD"/>
          </w:tcPr>
          <w:p w:rsidR="00D649D7" w:rsidRPr="00734129" w:rsidRDefault="00D649D7" w:rsidP="00DE7CC1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Stoccaggio</w:t>
            </w:r>
          </w:p>
        </w:tc>
        <w:tc>
          <w:tcPr>
            <w:tcW w:w="333" w:type="pct"/>
            <w:vMerge/>
            <w:shd w:val="clear" w:color="auto" w:fill="EAF1DD"/>
          </w:tcPr>
          <w:p w:rsidR="00D649D7" w:rsidRPr="00734129" w:rsidRDefault="00D649D7" w:rsidP="00DE7C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D649D7" w:rsidRDefault="00D649D7" w:rsidP="006D266C">
      <w:pPr>
        <w:spacing w:after="0" w:line="240" w:lineRule="auto"/>
        <w:jc w:val="both"/>
        <w:rPr>
          <w:b/>
          <w:bCs/>
          <w:sz w:val="20"/>
          <w:szCs w:val="20"/>
        </w:rPr>
      </w:pPr>
    </w:p>
    <w:p w:rsidR="00D649D7" w:rsidRPr="00522994" w:rsidRDefault="00D649D7" w:rsidP="006D266C">
      <w:pPr>
        <w:spacing w:after="0"/>
        <w:jc w:val="both"/>
        <w:rPr>
          <w:b/>
          <w:bCs/>
          <w:sz w:val="20"/>
          <w:szCs w:val="20"/>
        </w:rPr>
      </w:pPr>
      <w:r w:rsidRPr="006D266C">
        <w:rPr>
          <w:b/>
          <w:bCs/>
          <w:sz w:val="20"/>
          <w:szCs w:val="20"/>
        </w:rPr>
        <w:t xml:space="preserve">Fase successiva, </w:t>
      </w:r>
      <w:r w:rsidRPr="004D67C6">
        <w:rPr>
          <w:b/>
          <w:bCs/>
          <w:sz w:val="20"/>
          <w:szCs w:val="20"/>
        </w:rPr>
        <w:t xml:space="preserve">Apertura parte superiore Virola e Tappo: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4D67C6">
        <w:rPr>
          <w:b/>
          <w:bCs/>
          <w:sz w:val="20"/>
          <w:szCs w:val="20"/>
        </w:rPr>
        <w:t xml:space="preserve">inizio </w:t>
      </w:r>
      <w:r>
        <w:rPr>
          <w:b/>
          <w:bCs/>
          <w:sz w:val="20"/>
          <w:szCs w:val="20"/>
        </w:rPr>
        <w:t>29</w:t>
      </w:r>
      <w:r w:rsidRPr="004D67C6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10</w:t>
      </w:r>
      <w:r w:rsidRPr="004D67C6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  <w:r w:rsidRPr="004D67C6">
        <w:rPr>
          <w:b/>
          <w:bCs/>
          <w:sz w:val="20"/>
          <w:szCs w:val="20"/>
        </w:rPr>
        <w:t xml:space="preserve"> termine </w:t>
      </w:r>
      <w:r>
        <w:rPr>
          <w:b/>
          <w:bCs/>
          <w:sz w:val="20"/>
          <w:szCs w:val="20"/>
        </w:rPr>
        <w:t>31</w:t>
      </w:r>
      <w:r w:rsidRPr="004D67C6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10</w:t>
      </w:r>
      <w:r w:rsidRPr="004D67C6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</w:p>
    <w:p w:rsidR="00D649D7" w:rsidRPr="00522994" w:rsidRDefault="00D649D7" w:rsidP="006D266C">
      <w:pPr>
        <w:spacing w:after="0"/>
        <w:jc w:val="both"/>
        <w:rPr>
          <w:b/>
          <w:bCs/>
          <w:sz w:val="20"/>
          <w:szCs w:val="20"/>
        </w:rPr>
      </w:pPr>
      <w:r w:rsidRPr="00522994">
        <w:rPr>
          <w:b/>
          <w:bCs/>
          <w:sz w:val="20"/>
          <w:szCs w:val="20"/>
        </w:rPr>
        <w:t xml:space="preserve">Ispezione parte </w:t>
      </w:r>
      <w:r>
        <w:rPr>
          <w:b/>
          <w:bCs/>
          <w:sz w:val="20"/>
          <w:szCs w:val="20"/>
        </w:rPr>
        <w:t>Superiore</w:t>
      </w:r>
      <w:r w:rsidRPr="00522994">
        <w:rPr>
          <w:b/>
          <w:bCs/>
          <w:sz w:val="20"/>
          <w:szCs w:val="20"/>
        </w:rPr>
        <w:t xml:space="preserve"> Virola e Tappo, montaggio </w:t>
      </w:r>
      <w:r>
        <w:rPr>
          <w:b/>
          <w:bCs/>
          <w:sz w:val="20"/>
          <w:szCs w:val="20"/>
        </w:rPr>
        <w:t xml:space="preserve">disco e cono </w:t>
      </w:r>
      <w:r w:rsidRPr="00522994">
        <w:rPr>
          <w:b/>
          <w:bCs/>
          <w:sz w:val="20"/>
          <w:szCs w:val="20"/>
        </w:rPr>
        <w:t>isolanti</w:t>
      </w:r>
      <w:r>
        <w:rPr>
          <w:b/>
          <w:bCs/>
          <w:sz w:val="20"/>
          <w:szCs w:val="20"/>
        </w:rPr>
        <w:t>, allargamento foro diaframma policarbonato e montaggio Divertore</w:t>
      </w:r>
      <w:r w:rsidRPr="00522994">
        <w:rPr>
          <w:b/>
          <w:bCs/>
          <w:sz w:val="20"/>
          <w:szCs w:val="20"/>
        </w:rPr>
        <w:t>.</w:t>
      </w:r>
    </w:p>
    <w:p w:rsidR="00D649D7" w:rsidRPr="00522994" w:rsidRDefault="00D649D7" w:rsidP="006D266C">
      <w:pPr>
        <w:spacing w:after="0"/>
        <w:jc w:val="both"/>
        <w:rPr>
          <w:b/>
          <w:bCs/>
          <w:sz w:val="20"/>
          <w:szCs w:val="20"/>
        </w:rPr>
      </w:pPr>
      <w:r w:rsidRPr="00522994">
        <w:rPr>
          <w:b/>
          <w:bCs/>
          <w:sz w:val="20"/>
          <w:szCs w:val="20"/>
        </w:rPr>
        <w:t xml:space="preserve">RICHIESTA DITTA POLACCHI: 2 persone X </w:t>
      </w:r>
      <w:r>
        <w:rPr>
          <w:b/>
          <w:bCs/>
          <w:sz w:val="20"/>
          <w:szCs w:val="20"/>
        </w:rPr>
        <w:t>1</w:t>
      </w:r>
      <w:r w:rsidRPr="00522994">
        <w:rPr>
          <w:b/>
          <w:bCs/>
          <w:sz w:val="20"/>
          <w:szCs w:val="20"/>
        </w:rPr>
        <w:t xml:space="preserve"> gg.</w:t>
      </w:r>
    </w:p>
    <w:p w:rsidR="00D649D7" w:rsidRPr="00522994" w:rsidRDefault="00D649D7" w:rsidP="006D266C">
      <w:pPr>
        <w:spacing w:after="0"/>
        <w:jc w:val="both"/>
        <w:rPr>
          <w:b/>
          <w:bCs/>
          <w:sz w:val="20"/>
          <w:szCs w:val="20"/>
        </w:rPr>
      </w:pPr>
      <w:r w:rsidRPr="00522994">
        <w:rPr>
          <w:b/>
          <w:bCs/>
          <w:sz w:val="20"/>
          <w:szCs w:val="20"/>
        </w:rPr>
        <w:t xml:space="preserve">Pool Diag. 2 persone X </w:t>
      </w:r>
      <w:r>
        <w:rPr>
          <w:b/>
          <w:bCs/>
          <w:sz w:val="20"/>
          <w:szCs w:val="20"/>
        </w:rPr>
        <w:t>3</w:t>
      </w:r>
      <w:r w:rsidRPr="00522994">
        <w:rPr>
          <w:b/>
          <w:bCs/>
          <w:sz w:val="20"/>
          <w:szCs w:val="20"/>
        </w:rPr>
        <w:t xml:space="preserve">  gg.</w:t>
      </w:r>
    </w:p>
    <w:tbl>
      <w:tblPr>
        <w:tblW w:w="482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2"/>
        <w:gridCol w:w="3546"/>
        <w:gridCol w:w="1419"/>
        <w:gridCol w:w="1277"/>
        <w:gridCol w:w="1283"/>
        <w:gridCol w:w="1273"/>
        <w:gridCol w:w="695"/>
      </w:tblGrid>
      <w:tr w:rsidR="00D649D7" w:rsidRPr="00734129" w:rsidTr="00003640">
        <w:tc>
          <w:tcPr>
            <w:tcW w:w="398" w:type="pct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N°</w:t>
            </w:r>
          </w:p>
        </w:tc>
        <w:tc>
          <w:tcPr>
            <w:tcW w:w="1719" w:type="pct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azione</w:t>
            </w:r>
          </w:p>
        </w:tc>
        <w:tc>
          <w:tcPr>
            <w:tcW w:w="688" w:type="pct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attori</w:t>
            </w:r>
          </w:p>
        </w:tc>
        <w:tc>
          <w:tcPr>
            <w:tcW w:w="619" w:type="pct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macchinari</w:t>
            </w:r>
          </w:p>
        </w:tc>
        <w:tc>
          <w:tcPr>
            <w:tcW w:w="622" w:type="pct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attrezzature</w:t>
            </w:r>
          </w:p>
        </w:tc>
        <w:tc>
          <w:tcPr>
            <w:tcW w:w="617" w:type="pct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note</w:t>
            </w:r>
          </w:p>
        </w:tc>
        <w:tc>
          <w:tcPr>
            <w:tcW w:w="337" w:type="pct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g. u.</w:t>
            </w:r>
          </w:p>
        </w:tc>
      </w:tr>
      <w:tr w:rsidR="00D649D7" w:rsidRPr="00734129" w:rsidTr="00003640">
        <w:tc>
          <w:tcPr>
            <w:tcW w:w="398" w:type="pct"/>
            <w:shd w:val="clear" w:color="auto" w:fill="F2DBDB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Rimuovere bulloni Virola-Settore S</w:t>
            </w:r>
          </w:p>
        </w:tc>
        <w:tc>
          <w:tcPr>
            <w:tcW w:w="688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619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2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11C41">
              <w:rPr>
                <w:i/>
                <w:i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+1</w:t>
            </w:r>
          </w:p>
        </w:tc>
      </w:tr>
      <w:tr w:rsidR="00D649D7" w:rsidRPr="00734129" w:rsidTr="00003640">
        <w:trPr>
          <w:cantSplit/>
        </w:trPr>
        <w:tc>
          <w:tcPr>
            <w:tcW w:w="398" w:type="pct"/>
            <w:shd w:val="clear" w:color="auto" w:fill="F2DBDB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Sollevamento Virola-Tappo</w:t>
            </w:r>
          </w:p>
        </w:tc>
        <w:tc>
          <w:tcPr>
            <w:tcW w:w="688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19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22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Catene</w:t>
            </w:r>
          </w:p>
        </w:tc>
        <w:tc>
          <w:tcPr>
            <w:tcW w:w="617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 w:rsidTr="00003640">
        <w:trPr>
          <w:trHeight w:val="20"/>
        </w:trPr>
        <w:tc>
          <w:tcPr>
            <w:tcW w:w="398" w:type="pct"/>
            <w:shd w:val="clear" w:color="auto" w:fill="F2DBDB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Posizionare Tappo-Virola su cavalletti</w:t>
            </w:r>
          </w:p>
        </w:tc>
        <w:tc>
          <w:tcPr>
            <w:tcW w:w="688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19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22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Catene</w:t>
            </w:r>
          </w:p>
        </w:tc>
        <w:tc>
          <w:tcPr>
            <w:tcW w:w="617" w:type="pct"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Stoccaggio</w:t>
            </w:r>
          </w:p>
        </w:tc>
        <w:tc>
          <w:tcPr>
            <w:tcW w:w="337" w:type="pct"/>
            <w:vMerge/>
            <w:shd w:val="clear" w:color="auto" w:fill="F2DBDB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 w:rsidTr="00003640">
        <w:trPr>
          <w:trHeight w:val="20"/>
        </w:trPr>
        <w:tc>
          <w:tcPr>
            <w:tcW w:w="398" w:type="pct"/>
            <w:shd w:val="clear" w:color="auto" w:fill="DBE5F1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Rimozione Soffietti PF4.1-4.2</w:t>
            </w:r>
          </w:p>
        </w:tc>
        <w:tc>
          <w:tcPr>
            <w:tcW w:w="688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2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D649D7" w:rsidRPr="00734129" w:rsidTr="00003640">
        <w:trPr>
          <w:trHeight w:val="20"/>
        </w:trPr>
        <w:tc>
          <w:tcPr>
            <w:tcW w:w="398" w:type="pct"/>
            <w:shd w:val="clear" w:color="auto" w:fill="DBE5F1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Smontaggio bulloni Virola- Tappo S</w:t>
            </w:r>
          </w:p>
        </w:tc>
        <w:tc>
          <w:tcPr>
            <w:tcW w:w="688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853C4C">
              <w:rPr>
                <w:sz w:val="20"/>
                <w:szCs w:val="20"/>
              </w:rPr>
              <w:t>Polacchi</w:t>
            </w:r>
          </w:p>
        </w:tc>
        <w:tc>
          <w:tcPr>
            <w:tcW w:w="619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2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 w:rsidTr="00003640">
        <w:trPr>
          <w:trHeight w:val="20"/>
        </w:trPr>
        <w:tc>
          <w:tcPr>
            <w:tcW w:w="398" w:type="pct"/>
            <w:shd w:val="clear" w:color="auto" w:fill="DBE5F1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Separazione Gruppi</w:t>
            </w:r>
          </w:p>
        </w:tc>
        <w:tc>
          <w:tcPr>
            <w:tcW w:w="688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853C4C">
              <w:rPr>
                <w:sz w:val="20"/>
                <w:szCs w:val="20"/>
              </w:rPr>
              <w:t>Polacchi</w:t>
            </w:r>
          </w:p>
        </w:tc>
        <w:tc>
          <w:tcPr>
            <w:tcW w:w="619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22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Catene</w:t>
            </w:r>
          </w:p>
        </w:tc>
        <w:tc>
          <w:tcPr>
            <w:tcW w:w="617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Stoccaggio</w:t>
            </w:r>
          </w:p>
        </w:tc>
        <w:tc>
          <w:tcPr>
            <w:tcW w:w="337" w:type="pct"/>
            <w:vMerge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 w:rsidTr="00003640">
        <w:trPr>
          <w:trHeight w:val="20"/>
        </w:trPr>
        <w:tc>
          <w:tcPr>
            <w:tcW w:w="398" w:type="pct"/>
            <w:shd w:val="clear" w:color="auto" w:fill="DBE5F1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Posizionamento Tappo su colonne e serraggio</w:t>
            </w:r>
          </w:p>
        </w:tc>
        <w:tc>
          <w:tcPr>
            <w:tcW w:w="688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853C4C">
              <w:rPr>
                <w:sz w:val="20"/>
                <w:szCs w:val="20"/>
              </w:rPr>
              <w:t>Polacchi</w:t>
            </w:r>
          </w:p>
        </w:tc>
        <w:tc>
          <w:tcPr>
            <w:tcW w:w="619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22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Catene</w:t>
            </w:r>
          </w:p>
        </w:tc>
        <w:tc>
          <w:tcPr>
            <w:tcW w:w="617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Stoccaggio</w:t>
            </w:r>
          </w:p>
        </w:tc>
        <w:tc>
          <w:tcPr>
            <w:tcW w:w="337" w:type="pct"/>
            <w:vMerge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 w:rsidTr="00003640">
        <w:tc>
          <w:tcPr>
            <w:tcW w:w="398" w:type="pct"/>
            <w:shd w:val="clear" w:color="auto" w:fill="DBE5F1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Ispezione  Macchina e verifica isolanti</w:t>
            </w:r>
          </w:p>
        </w:tc>
        <w:tc>
          <w:tcPr>
            <w:tcW w:w="688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2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Mega-Ohm</w:t>
            </w:r>
          </w:p>
        </w:tc>
        <w:tc>
          <w:tcPr>
            <w:tcW w:w="617" w:type="pct"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DBE5F1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 w:rsidTr="00003640">
        <w:tc>
          <w:tcPr>
            <w:tcW w:w="398" w:type="pct"/>
            <w:shd w:val="clear" w:color="auto" w:fill="C6D9F1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C6D9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disco isolante</w:t>
            </w:r>
          </w:p>
        </w:tc>
        <w:tc>
          <w:tcPr>
            <w:tcW w:w="688" w:type="pct"/>
            <w:shd w:val="clear" w:color="auto" w:fill="C6D9F1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C6D9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2" w:type="pct"/>
            <w:shd w:val="clear" w:color="auto" w:fill="C6D9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C6D9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shd w:val="clear" w:color="auto" w:fill="C6D9F1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+0</w:t>
            </w:r>
          </w:p>
          <w:p w:rsidR="00D649D7" w:rsidRPr="00734129" w:rsidRDefault="00D649D7" w:rsidP="006D266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 w:rsidTr="00003640">
        <w:tc>
          <w:tcPr>
            <w:tcW w:w="398" w:type="pct"/>
            <w:shd w:val="clear" w:color="auto" w:fill="C6D9F1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C6D9F1"/>
          </w:tcPr>
          <w:p w:rsidR="00D649D7" w:rsidRPr="003D1A4D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3D1A4D">
              <w:rPr>
                <w:sz w:val="20"/>
                <w:szCs w:val="20"/>
              </w:rPr>
              <w:t>Montaggio cono isolante</w:t>
            </w:r>
          </w:p>
        </w:tc>
        <w:tc>
          <w:tcPr>
            <w:tcW w:w="688" w:type="pct"/>
            <w:shd w:val="clear" w:color="auto" w:fill="C6D9F1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C6D9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2" w:type="pct"/>
            <w:shd w:val="clear" w:color="auto" w:fill="C6D9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C6D9F1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C6D9F1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 w:rsidTr="00003640">
        <w:tc>
          <w:tcPr>
            <w:tcW w:w="398" w:type="pct"/>
            <w:shd w:val="clear" w:color="auto" w:fill="DDD9C3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DD9C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Divertore</w:t>
            </w:r>
          </w:p>
        </w:tc>
        <w:tc>
          <w:tcPr>
            <w:tcW w:w="688" w:type="pct"/>
            <w:shd w:val="clear" w:color="auto" w:fill="DDD9C3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DDD9C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2" w:type="pct"/>
            <w:shd w:val="clear" w:color="auto" w:fill="DDD9C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DDD9C3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DDD9C3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1+</w:t>
            </w:r>
            <w:r w:rsidRPr="00734129">
              <w:rPr>
                <w:sz w:val="20"/>
                <w:szCs w:val="20"/>
              </w:rPr>
              <w:t>0</w:t>
            </w:r>
          </w:p>
        </w:tc>
      </w:tr>
      <w:tr w:rsidR="00D649D7" w:rsidRPr="00734129" w:rsidTr="00003640">
        <w:tc>
          <w:tcPr>
            <w:tcW w:w="398" w:type="pct"/>
            <w:shd w:val="clear" w:color="auto" w:fill="FDE9D9"/>
          </w:tcPr>
          <w:p w:rsidR="00D649D7" w:rsidRPr="00734129" w:rsidRDefault="00D649D7" w:rsidP="006D266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Allargamento diametro interno diaframma policarbonato</w:t>
            </w:r>
          </w:p>
        </w:tc>
        <w:tc>
          <w:tcPr>
            <w:tcW w:w="688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2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Seghetto Alternativo</w:t>
            </w:r>
          </w:p>
        </w:tc>
        <w:tc>
          <w:tcPr>
            <w:tcW w:w="617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FDE9D9"/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  <w:r w:rsidRPr="00734129">
              <w:rPr>
                <w:i/>
                <w:iCs/>
                <w:sz w:val="20"/>
                <w:szCs w:val="20"/>
              </w:rPr>
              <w:t>+</w:t>
            </w:r>
            <w:r w:rsidRPr="00734129">
              <w:rPr>
                <w:sz w:val="20"/>
                <w:szCs w:val="20"/>
              </w:rPr>
              <w:t>0</w:t>
            </w:r>
          </w:p>
        </w:tc>
      </w:tr>
    </w:tbl>
    <w:p w:rsidR="00D649D7" w:rsidRPr="006A2267" w:rsidRDefault="00D649D7" w:rsidP="006D266C">
      <w:pPr>
        <w:spacing w:after="0" w:line="240" w:lineRule="auto"/>
        <w:rPr>
          <w:sz w:val="20"/>
          <w:szCs w:val="20"/>
        </w:rPr>
      </w:pPr>
    </w:p>
    <w:p w:rsidR="00D649D7" w:rsidRPr="00034CDA" w:rsidRDefault="00D649D7" w:rsidP="006D266C">
      <w:pPr>
        <w:spacing w:after="0"/>
        <w:jc w:val="both"/>
        <w:rPr>
          <w:b/>
          <w:bCs/>
          <w:sz w:val="20"/>
          <w:szCs w:val="20"/>
        </w:rPr>
      </w:pPr>
      <w:r w:rsidRPr="00034CDA">
        <w:rPr>
          <w:b/>
          <w:bCs/>
          <w:sz w:val="20"/>
          <w:szCs w:val="20"/>
        </w:rPr>
        <w:t xml:space="preserve">Fase successiva, Apertura parte inferiore Virola e Tappo,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034CDA">
        <w:rPr>
          <w:b/>
          <w:bCs/>
          <w:sz w:val="20"/>
          <w:szCs w:val="20"/>
        </w:rPr>
        <w:t xml:space="preserve">inizio </w:t>
      </w:r>
      <w:r>
        <w:rPr>
          <w:b/>
          <w:bCs/>
          <w:sz w:val="20"/>
          <w:szCs w:val="20"/>
        </w:rPr>
        <w:t>05</w:t>
      </w:r>
      <w:r w:rsidRPr="00034CDA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11</w:t>
      </w:r>
      <w:r w:rsidRPr="00034CDA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  <w:r w:rsidRPr="00034CDA">
        <w:rPr>
          <w:b/>
          <w:bCs/>
          <w:sz w:val="20"/>
          <w:szCs w:val="20"/>
        </w:rPr>
        <w:t xml:space="preserve"> termine </w:t>
      </w:r>
      <w:r>
        <w:rPr>
          <w:b/>
          <w:bCs/>
          <w:sz w:val="20"/>
          <w:szCs w:val="20"/>
        </w:rPr>
        <w:t>09</w:t>
      </w:r>
      <w:r w:rsidRPr="00034CDA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11</w:t>
      </w:r>
      <w:r w:rsidRPr="00034CDA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</w:p>
    <w:p w:rsidR="00D649D7" w:rsidRPr="00034CDA" w:rsidRDefault="00D649D7" w:rsidP="006D266C">
      <w:pPr>
        <w:spacing w:after="0"/>
        <w:jc w:val="both"/>
        <w:rPr>
          <w:b/>
          <w:bCs/>
          <w:sz w:val="20"/>
          <w:szCs w:val="20"/>
        </w:rPr>
      </w:pPr>
      <w:r w:rsidRPr="00034CDA">
        <w:rPr>
          <w:b/>
          <w:bCs/>
          <w:sz w:val="20"/>
          <w:szCs w:val="20"/>
        </w:rPr>
        <w:t xml:space="preserve">RICHIESTA DITTA POLACCHI: 2 persone X </w:t>
      </w:r>
      <w:r>
        <w:rPr>
          <w:b/>
          <w:bCs/>
          <w:sz w:val="20"/>
          <w:szCs w:val="20"/>
        </w:rPr>
        <w:t xml:space="preserve">3 </w:t>
      </w:r>
      <w:r w:rsidRPr="00034CDA">
        <w:rPr>
          <w:b/>
          <w:bCs/>
          <w:sz w:val="20"/>
          <w:szCs w:val="20"/>
        </w:rPr>
        <w:t>gg.</w:t>
      </w:r>
    </w:p>
    <w:p w:rsidR="00D649D7" w:rsidRPr="00B67D4B" w:rsidRDefault="00D649D7" w:rsidP="006D266C">
      <w:pPr>
        <w:spacing w:after="0"/>
        <w:jc w:val="both"/>
        <w:rPr>
          <w:b/>
          <w:bCs/>
          <w:i/>
          <w:iCs/>
          <w:sz w:val="20"/>
          <w:szCs w:val="20"/>
        </w:rPr>
      </w:pPr>
      <w:r w:rsidRPr="00034CDA">
        <w:rPr>
          <w:b/>
          <w:bCs/>
          <w:i/>
          <w:iCs/>
          <w:sz w:val="20"/>
          <w:szCs w:val="20"/>
        </w:rPr>
        <w:t xml:space="preserve">Pool Diag. </w:t>
      </w:r>
      <w:r>
        <w:rPr>
          <w:b/>
          <w:bCs/>
          <w:sz w:val="20"/>
          <w:szCs w:val="20"/>
        </w:rPr>
        <w:t>1</w:t>
      </w:r>
      <w:r w:rsidRPr="00034CDA">
        <w:rPr>
          <w:b/>
          <w:bCs/>
          <w:sz w:val="20"/>
          <w:szCs w:val="20"/>
        </w:rPr>
        <w:t xml:space="preserve"> person</w:t>
      </w:r>
      <w:r>
        <w:rPr>
          <w:b/>
          <w:bCs/>
          <w:sz w:val="20"/>
          <w:szCs w:val="20"/>
        </w:rPr>
        <w:t>a</w:t>
      </w:r>
      <w:r w:rsidRPr="00034CDA">
        <w:rPr>
          <w:b/>
          <w:bCs/>
          <w:sz w:val="20"/>
          <w:szCs w:val="20"/>
        </w:rPr>
        <w:t xml:space="preserve"> X </w:t>
      </w:r>
      <w:r>
        <w:rPr>
          <w:b/>
          <w:bCs/>
          <w:sz w:val="20"/>
          <w:szCs w:val="20"/>
        </w:rPr>
        <w:t>5</w:t>
      </w:r>
      <w:r w:rsidRPr="00034CDA">
        <w:rPr>
          <w:b/>
          <w:bCs/>
          <w:sz w:val="20"/>
          <w:szCs w:val="20"/>
        </w:rPr>
        <w:t xml:space="preserve"> gg</w:t>
      </w:r>
      <w:r>
        <w:rPr>
          <w:b/>
          <w:bCs/>
          <w:i/>
          <w:iCs/>
          <w:sz w:val="20"/>
          <w:szCs w:val="20"/>
        </w:rPr>
        <w:t>.</w:t>
      </w:r>
    </w:p>
    <w:tbl>
      <w:tblPr>
        <w:tblW w:w="5233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04"/>
        <w:gridCol w:w="3557"/>
        <w:gridCol w:w="1418"/>
        <w:gridCol w:w="1277"/>
        <w:gridCol w:w="1277"/>
        <w:gridCol w:w="1272"/>
        <w:gridCol w:w="7"/>
        <w:gridCol w:w="707"/>
        <w:gridCol w:w="861"/>
      </w:tblGrid>
      <w:tr w:rsidR="00D649D7" w:rsidRPr="00734129">
        <w:trPr>
          <w:gridAfter w:val="1"/>
          <w:wAfter w:w="385" w:type="pct"/>
        </w:trPr>
        <w:tc>
          <w:tcPr>
            <w:tcW w:w="360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N°</w:t>
            </w:r>
          </w:p>
        </w:tc>
        <w:tc>
          <w:tcPr>
            <w:tcW w:w="159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azione</w:t>
            </w:r>
          </w:p>
        </w:tc>
        <w:tc>
          <w:tcPr>
            <w:tcW w:w="634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attori</w:t>
            </w:r>
          </w:p>
        </w:tc>
        <w:tc>
          <w:tcPr>
            <w:tcW w:w="57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macchinari</w:t>
            </w:r>
          </w:p>
        </w:tc>
        <w:tc>
          <w:tcPr>
            <w:tcW w:w="57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attrezzature</w:t>
            </w:r>
          </w:p>
        </w:tc>
        <w:tc>
          <w:tcPr>
            <w:tcW w:w="572" w:type="pct"/>
            <w:gridSpan w:val="2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note</w:t>
            </w:r>
          </w:p>
        </w:tc>
        <w:tc>
          <w:tcPr>
            <w:tcW w:w="316" w:type="pct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g. u.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AEEF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Svuotamento tubi acqua catodo</w:t>
            </w:r>
          </w:p>
        </w:tc>
        <w:tc>
          <w:tcPr>
            <w:tcW w:w="634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Aria comp.</w:t>
            </w:r>
          </w:p>
        </w:tc>
        <w:tc>
          <w:tcPr>
            <w:tcW w:w="572" w:type="pct"/>
            <w:gridSpan w:val="2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0,5</w:t>
            </w:r>
            <w:r w:rsidRPr="00734129">
              <w:rPr>
                <w:i/>
                <w:iCs/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AEEF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Disconnettere cavi Fasi Catodo</w:t>
            </w:r>
          </w:p>
        </w:tc>
        <w:tc>
          <w:tcPr>
            <w:tcW w:w="634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AEEF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Rimozione carter a pavimento</w:t>
            </w:r>
          </w:p>
        </w:tc>
        <w:tc>
          <w:tcPr>
            <w:tcW w:w="634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AEEF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Rimozione tubi raffreddamento Catodo</w:t>
            </w:r>
          </w:p>
        </w:tc>
        <w:tc>
          <w:tcPr>
            <w:tcW w:w="634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E5DFEC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Smontaggio trecce collegamento PF Coils</w:t>
            </w:r>
          </w:p>
        </w:tc>
        <w:tc>
          <w:tcPr>
            <w:tcW w:w="634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Pool,</w:t>
            </w:r>
            <w:r w:rsidRPr="00AC6FA6">
              <w:rPr>
                <w:sz w:val="20"/>
                <w:szCs w:val="20"/>
              </w:rPr>
              <w:t xml:space="preserve"> Polacchi</w:t>
            </w:r>
          </w:p>
        </w:tc>
        <w:tc>
          <w:tcPr>
            <w:tcW w:w="57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i/>
                <w:iCs/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E5DFEC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Smontaggio supporti rossi cavo PF Coils</w:t>
            </w:r>
          </w:p>
        </w:tc>
        <w:tc>
          <w:tcPr>
            <w:tcW w:w="634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AC6FA6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E5DFEC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Allontanamento cavo, PF Coils</w:t>
            </w:r>
          </w:p>
        </w:tc>
        <w:tc>
          <w:tcPr>
            <w:tcW w:w="634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57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EAF1DD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Smontaggio barre in rame e barre in rame discendenti</w:t>
            </w:r>
          </w:p>
        </w:tc>
        <w:tc>
          <w:tcPr>
            <w:tcW w:w="634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57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i/>
                <w:iCs/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EAF1DD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Rimozione PFEXI1</w:t>
            </w:r>
          </w:p>
        </w:tc>
        <w:tc>
          <w:tcPr>
            <w:tcW w:w="634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57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Quadrilatero</w:t>
            </w:r>
          </w:p>
        </w:tc>
        <w:tc>
          <w:tcPr>
            <w:tcW w:w="572" w:type="pct"/>
            <w:gridSpan w:val="2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Spostamento Bancone</w:t>
            </w:r>
          </w:p>
        </w:tc>
        <w:tc>
          <w:tcPr>
            <w:tcW w:w="634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i/>
                <w:iCs/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Smontaggio Gabbia</w:t>
            </w:r>
          </w:p>
        </w:tc>
        <w:tc>
          <w:tcPr>
            <w:tcW w:w="634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Allineamento Carrello</w:t>
            </w:r>
          </w:p>
        </w:tc>
        <w:tc>
          <w:tcPr>
            <w:tcW w:w="634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Sollevamento e fissaggio carrello</w:t>
            </w:r>
          </w:p>
        </w:tc>
        <w:tc>
          <w:tcPr>
            <w:tcW w:w="634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 xml:space="preserve">Quadrilatero </w:t>
            </w:r>
          </w:p>
        </w:tc>
        <w:tc>
          <w:tcPr>
            <w:tcW w:w="572" w:type="pct"/>
            <w:gridSpan w:val="2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BE5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Ganci gialli</w:t>
            </w:r>
          </w:p>
        </w:tc>
        <w:tc>
          <w:tcPr>
            <w:tcW w:w="634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 xml:space="preserve">Quadrilatero </w:t>
            </w:r>
          </w:p>
        </w:tc>
        <w:tc>
          <w:tcPr>
            <w:tcW w:w="572" w:type="pct"/>
            <w:gridSpan w:val="2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BE5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Aggancio gruppo Virola-Tappo-Carrello</w:t>
            </w:r>
          </w:p>
        </w:tc>
        <w:tc>
          <w:tcPr>
            <w:tcW w:w="634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4963AC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Quadrilatero catene</w:t>
            </w:r>
          </w:p>
        </w:tc>
        <w:tc>
          <w:tcPr>
            <w:tcW w:w="572" w:type="pct"/>
            <w:gridSpan w:val="2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BE5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Rimozione bulloni Virola-Settore I.</w:t>
            </w:r>
          </w:p>
        </w:tc>
        <w:tc>
          <w:tcPr>
            <w:tcW w:w="634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BE5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Ammainare il Gruppo Inf.</w:t>
            </w:r>
          </w:p>
        </w:tc>
        <w:tc>
          <w:tcPr>
            <w:tcW w:w="634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4963AC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Quadrilatero catene</w:t>
            </w:r>
          </w:p>
        </w:tc>
        <w:tc>
          <w:tcPr>
            <w:tcW w:w="572" w:type="pct"/>
            <w:gridSpan w:val="2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O-ring sopra virola</w:t>
            </w:r>
          </w:p>
        </w:tc>
        <w:tc>
          <w:tcPr>
            <w:tcW w:w="316" w:type="pct"/>
            <w:vMerge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C6D9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Estrazione carrello</w:t>
            </w:r>
          </w:p>
        </w:tc>
        <w:tc>
          <w:tcPr>
            <w:tcW w:w="634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571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Carrello</w:t>
            </w:r>
            <w:r w:rsidRPr="00734129">
              <w:t xml:space="preserve"> </w:t>
            </w:r>
            <w:r w:rsidRPr="00734129">
              <w:rPr>
                <w:sz w:val="20"/>
                <w:szCs w:val="20"/>
              </w:rPr>
              <w:t>e Carroponte</w:t>
            </w:r>
          </w:p>
        </w:tc>
        <w:tc>
          <w:tcPr>
            <w:tcW w:w="571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Quadrilatero catene</w:t>
            </w:r>
          </w:p>
        </w:tc>
        <w:tc>
          <w:tcPr>
            <w:tcW w:w="572" w:type="pct"/>
            <w:gridSpan w:val="2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0,5</w:t>
            </w:r>
            <w:r w:rsidRPr="00734129">
              <w:rPr>
                <w:sz w:val="20"/>
                <w:szCs w:val="20"/>
              </w:rPr>
              <w:t>+1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C6D9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Spostamento carrello fino alla zona di lavorazione</w:t>
            </w:r>
          </w:p>
        </w:tc>
        <w:tc>
          <w:tcPr>
            <w:tcW w:w="634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571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Carrello e Carroponte</w:t>
            </w:r>
          </w:p>
        </w:tc>
        <w:tc>
          <w:tcPr>
            <w:tcW w:w="571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Quadrilatero catene</w:t>
            </w:r>
          </w:p>
        </w:tc>
        <w:tc>
          <w:tcPr>
            <w:tcW w:w="572" w:type="pct"/>
            <w:gridSpan w:val="2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2"/>
          <w:wAfter w:w="701" w:type="pct"/>
          <w:trHeight w:val="258"/>
        </w:trPr>
        <w:tc>
          <w:tcPr>
            <w:tcW w:w="4299" w:type="pct"/>
            <w:gridSpan w:val="7"/>
            <w:tcBorders>
              <w:left w:val="nil"/>
              <w:bottom w:val="nil"/>
              <w:right w:val="nil"/>
            </w:tcBorders>
          </w:tcPr>
          <w:p w:rsidR="00D649D7" w:rsidRPr="00734129" w:rsidRDefault="00D649D7" w:rsidP="006D266C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D649D7" w:rsidRPr="00734129" w:rsidRDefault="00D649D7" w:rsidP="006D266C">
            <w:pPr>
              <w:spacing w:after="0"/>
              <w:jc w:val="both"/>
              <w:rPr>
                <w:b/>
                <w:bCs/>
                <w:sz w:val="20"/>
                <w:szCs w:val="20"/>
              </w:rPr>
            </w:pPr>
            <w:r w:rsidRPr="00734129">
              <w:rPr>
                <w:b/>
                <w:bCs/>
                <w:sz w:val="20"/>
                <w:szCs w:val="20"/>
              </w:rPr>
              <w:t>Fase successiva, Ispezione parte inferiore Virola e Tappo, montaggio disco e cono isolanti.</w:t>
            </w:r>
          </w:p>
          <w:p w:rsidR="00D649D7" w:rsidRPr="00734129" w:rsidRDefault="00D649D7" w:rsidP="006D266C">
            <w:pPr>
              <w:spacing w:after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</w:t>
            </w:r>
            <w:r w:rsidRPr="00734129">
              <w:rPr>
                <w:b/>
                <w:bCs/>
                <w:sz w:val="20"/>
                <w:szCs w:val="20"/>
              </w:rPr>
              <w:t xml:space="preserve">inizio </w:t>
            </w:r>
            <w:r>
              <w:rPr>
                <w:b/>
                <w:bCs/>
                <w:sz w:val="20"/>
                <w:szCs w:val="20"/>
              </w:rPr>
              <w:t>12</w:t>
            </w:r>
            <w:r w:rsidRPr="00734129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11</w:t>
            </w:r>
            <w:r w:rsidRPr="00734129">
              <w:rPr>
                <w:b/>
                <w:bCs/>
                <w:sz w:val="20"/>
                <w:szCs w:val="20"/>
              </w:rPr>
              <w:t xml:space="preserve">/2018 termine </w:t>
            </w:r>
            <w:r>
              <w:rPr>
                <w:b/>
                <w:bCs/>
                <w:sz w:val="20"/>
                <w:szCs w:val="20"/>
              </w:rPr>
              <w:t>13</w:t>
            </w:r>
            <w:r w:rsidRPr="00734129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11</w:t>
            </w:r>
            <w:r w:rsidRPr="00734129">
              <w:rPr>
                <w:b/>
                <w:bCs/>
                <w:sz w:val="20"/>
                <w:szCs w:val="20"/>
              </w:rPr>
              <w:t>/2018</w:t>
            </w:r>
          </w:p>
          <w:p w:rsidR="00D649D7" w:rsidRPr="00734129" w:rsidRDefault="00D649D7" w:rsidP="006D266C">
            <w:pPr>
              <w:spacing w:after="0"/>
              <w:jc w:val="both"/>
              <w:rPr>
                <w:b/>
                <w:bCs/>
                <w:sz w:val="20"/>
                <w:szCs w:val="20"/>
              </w:rPr>
            </w:pPr>
            <w:r w:rsidRPr="00734129">
              <w:rPr>
                <w:b/>
                <w:bCs/>
                <w:sz w:val="20"/>
                <w:szCs w:val="20"/>
              </w:rPr>
              <w:t xml:space="preserve">RICHIESTA DITTA POLACCHI: 2 persone X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734129">
              <w:rPr>
                <w:b/>
                <w:bCs/>
                <w:sz w:val="20"/>
                <w:szCs w:val="20"/>
              </w:rPr>
              <w:t xml:space="preserve"> gg.</w:t>
            </w:r>
          </w:p>
          <w:p w:rsidR="00D649D7" w:rsidRPr="00734129" w:rsidRDefault="00D649D7" w:rsidP="006D266C">
            <w:pPr>
              <w:spacing w:after="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34129">
              <w:rPr>
                <w:b/>
                <w:bCs/>
                <w:i/>
                <w:iCs/>
                <w:sz w:val="20"/>
                <w:szCs w:val="20"/>
              </w:rPr>
              <w:t xml:space="preserve">Pool Diag. </w:t>
            </w:r>
            <w:r w:rsidRPr="00734129">
              <w:rPr>
                <w:b/>
                <w:bCs/>
                <w:sz w:val="20"/>
                <w:szCs w:val="20"/>
              </w:rPr>
              <w:t xml:space="preserve">2 persone X </w:t>
            </w:r>
            <w:r>
              <w:rPr>
                <w:b/>
                <w:bCs/>
                <w:sz w:val="20"/>
                <w:szCs w:val="20"/>
              </w:rPr>
              <w:t>2,5</w:t>
            </w:r>
            <w:r w:rsidRPr="00734129">
              <w:rPr>
                <w:b/>
                <w:bCs/>
                <w:sz w:val="20"/>
                <w:szCs w:val="20"/>
              </w:rPr>
              <w:t xml:space="preserve">  gg</w:t>
            </w:r>
            <w:r w:rsidRPr="0073412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N°</w:t>
            </w:r>
          </w:p>
        </w:tc>
        <w:tc>
          <w:tcPr>
            <w:tcW w:w="159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azione</w:t>
            </w:r>
          </w:p>
        </w:tc>
        <w:tc>
          <w:tcPr>
            <w:tcW w:w="634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attori</w:t>
            </w:r>
          </w:p>
        </w:tc>
        <w:tc>
          <w:tcPr>
            <w:tcW w:w="57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macchinari</w:t>
            </w:r>
          </w:p>
        </w:tc>
        <w:tc>
          <w:tcPr>
            <w:tcW w:w="57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attrezzature</w:t>
            </w:r>
          </w:p>
        </w:tc>
        <w:tc>
          <w:tcPr>
            <w:tcW w:w="572" w:type="pct"/>
            <w:gridSpan w:val="2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note</w:t>
            </w:r>
          </w:p>
        </w:tc>
        <w:tc>
          <w:tcPr>
            <w:tcW w:w="316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g. u.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DD9C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Ispezione isolanti e catodo</w:t>
            </w:r>
          </w:p>
        </w:tc>
        <w:tc>
          <w:tcPr>
            <w:tcW w:w="634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571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shd w:val="clear" w:color="auto" w:fill="DDD9C3"/>
          </w:tcPr>
          <w:p w:rsidR="00D649D7" w:rsidRPr="00734129" w:rsidRDefault="00D649D7" w:rsidP="00EB0D32">
            <w:pPr>
              <w:pStyle w:val="ListParagraph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0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DD9C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Smontaggio soffietti PF 4.1 PF4.2</w:t>
            </w:r>
          </w:p>
        </w:tc>
        <w:tc>
          <w:tcPr>
            <w:tcW w:w="634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571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DDD9C3"/>
          </w:tcPr>
          <w:p w:rsidR="00D649D7" w:rsidRPr="00734129" w:rsidRDefault="00D649D7" w:rsidP="00EB0D3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Rimuovere bulloni fissaggio   virola-tappo I.</w:t>
            </w:r>
          </w:p>
        </w:tc>
        <w:tc>
          <w:tcPr>
            <w:tcW w:w="634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571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shd w:val="clear" w:color="auto" w:fill="FDE9D9"/>
          </w:tcPr>
          <w:p w:rsidR="00D649D7" w:rsidRPr="00734129" w:rsidRDefault="00D649D7" w:rsidP="00EB0D32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+2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Sollevamento e posizionamento virola su cavalletti</w:t>
            </w:r>
          </w:p>
        </w:tc>
        <w:tc>
          <w:tcPr>
            <w:tcW w:w="634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4963AC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571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Quadrilatero catene</w:t>
            </w:r>
          </w:p>
        </w:tc>
        <w:tc>
          <w:tcPr>
            <w:tcW w:w="572" w:type="pct"/>
            <w:gridSpan w:val="2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 xml:space="preserve">O-ring sul tappo </w:t>
            </w:r>
          </w:p>
        </w:tc>
        <w:tc>
          <w:tcPr>
            <w:tcW w:w="316" w:type="pct"/>
            <w:vMerge/>
            <w:shd w:val="clear" w:color="auto" w:fill="FDE9D9"/>
          </w:tcPr>
          <w:p w:rsidR="00D649D7" w:rsidRPr="00734129" w:rsidRDefault="00D649D7" w:rsidP="00EB0D32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AEEF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disco isolante</w:t>
            </w:r>
          </w:p>
        </w:tc>
        <w:tc>
          <w:tcPr>
            <w:tcW w:w="634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shd w:val="clear" w:color="auto" w:fill="DAEEF3"/>
          </w:tcPr>
          <w:p w:rsidR="00D649D7" w:rsidRPr="00734129" w:rsidRDefault="00D649D7" w:rsidP="00EB0D3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34129">
              <w:rPr>
                <w:sz w:val="20"/>
                <w:szCs w:val="20"/>
              </w:rPr>
              <w:t>+0</w:t>
            </w:r>
          </w:p>
          <w:p w:rsidR="00D649D7" w:rsidRPr="00734129" w:rsidRDefault="00D649D7" w:rsidP="00EB0D3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AEEF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cono isolante</w:t>
            </w:r>
          </w:p>
        </w:tc>
        <w:tc>
          <w:tcPr>
            <w:tcW w:w="634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AEEF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Test di tenuta circuito raffreddamento</w:t>
            </w:r>
          </w:p>
        </w:tc>
        <w:tc>
          <w:tcPr>
            <w:tcW w:w="634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Cercafughe e Sniffer </w:t>
            </w:r>
          </w:p>
        </w:tc>
        <w:tc>
          <w:tcPr>
            <w:tcW w:w="571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572" w:type="pct"/>
            <w:gridSpan w:val="2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He di FTU</w:t>
            </w:r>
          </w:p>
        </w:tc>
        <w:tc>
          <w:tcPr>
            <w:tcW w:w="316" w:type="pct"/>
            <w:vMerge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trHeight w:val="258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649D7" w:rsidRPr="00734129" w:rsidRDefault="00D649D7" w:rsidP="00734129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D649D7" w:rsidRPr="00734129" w:rsidRDefault="00D649D7" w:rsidP="006D266C">
            <w:pPr>
              <w:spacing w:after="0"/>
              <w:jc w:val="both"/>
              <w:rPr>
                <w:b/>
                <w:bCs/>
                <w:sz w:val="20"/>
                <w:szCs w:val="20"/>
              </w:rPr>
            </w:pPr>
            <w:r w:rsidRPr="00734129">
              <w:rPr>
                <w:b/>
                <w:bCs/>
                <w:sz w:val="20"/>
                <w:szCs w:val="20"/>
              </w:rPr>
              <w:t xml:space="preserve">Fase successiva, Manutenzione finestre e diagnostiche.    </w:t>
            </w:r>
            <w:r>
              <w:rPr>
                <w:b/>
                <w:bCs/>
                <w:sz w:val="20"/>
                <w:szCs w:val="20"/>
              </w:rPr>
              <w:t xml:space="preserve">                              </w:t>
            </w:r>
            <w:r w:rsidRPr="00734129">
              <w:rPr>
                <w:b/>
                <w:bCs/>
                <w:sz w:val="20"/>
                <w:szCs w:val="20"/>
              </w:rPr>
              <w:t xml:space="preserve"> inizio </w:t>
            </w:r>
            <w:r>
              <w:rPr>
                <w:b/>
                <w:bCs/>
                <w:sz w:val="20"/>
                <w:szCs w:val="20"/>
              </w:rPr>
              <w:t>14</w:t>
            </w:r>
            <w:r w:rsidRPr="00734129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11</w:t>
            </w:r>
            <w:r w:rsidRPr="00734129">
              <w:rPr>
                <w:b/>
                <w:bCs/>
                <w:sz w:val="20"/>
                <w:szCs w:val="20"/>
              </w:rPr>
              <w:t xml:space="preserve">/2018 termine </w:t>
            </w:r>
            <w:r>
              <w:rPr>
                <w:b/>
                <w:bCs/>
                <w:sz w:val="20"/>
                <w:szCs w:val="20"/>
              </w:rPr>
              <w:t>15</w:t>
            </w:r>
            <w:r w:rsidRPr="00734129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11</w:t>
            </w:r>
            <w:r w:rsidRPr="00734129">
              <w:rPr>
                <w:b/>
                <w:bCs/>
                <w:sz w:val="20"/>
                <w:szCs w:val="20"/>
              </w:rPr>
              <w:t>/2018</w:t>
            </w:r>
          </w:p>
          <w:p w:rsidR="00D649D7" w:rsidRPr="00734129" w:rsidRDefault="00D649D7" w:rsidP="006D266C">
            <w:pPr>
              <w:spacing w:after="0"/>
              <w:jc w:val="both"/>
              <w:rPr>
                <w:b/>
                <w:bCs/>
                <w:sz w:val="20"/>
                <w:szCs w:val="20"/>
              </w:rPr>
            </w:pPr>
            <w:r w:rsidRPr="00734129">
              <w:rPr>
                <w:b/>
                <w:bCs/>
                <w:sz w:val="20"/>
                <w:szCs w:val="20"/>
              </w:rPr>
              <w:t xml:space="preserve">RICHIESTA DITTA POLACCHI: 2 persone X 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734129">
              <w:rPr>
                <w:b/>
                <w:bCs/>
                <w:sz w:val="20"/>
                <w:szCs w:val="20"/>
              </w:rPr>
              <w:t xml:space="preserve"> gg.</w:t>
            </w:r>
          </w:p>
          <w:p w:rsidR="00D649D7" w:rsidRPr="00734129" w:rsidRDefault="00D649D7" w:rsidP="006D266C">
            <w:pPr>
              <w:spacing w:after="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34129">
              <w:rPr>
                <w:b/>
                <w:bCs/>
                <w:i/>
                <w:iCs/>
                <w:sz w:val="20"/>
                <w:szCs w:val="20"/>
              </w:rPr>
              <w:t xml:space="preserve">Pool Diag.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734129">
              <w:rPr>
                <w:b/>
                <w:bCs/>
                <w:sz w:val="20"/>
                <w:szCs w:val="20"/>
              </w:rPr>
              <w:t xml:space="preserve"> person</w:t>
            </w:r>
            <w:r>
              <w:rPr>
                <w:b/>
                <w:bCs/>
                <w:sz w:val="20"/>
                <w:szCs w:val="20"/>
              </w:rPr>
              <w:t>a</w:t>
            </w:r>
            <w:r w:rsidRPr="00734129">
              <w:rPr>
                <w:b/>
                <w:bCs/>
                <w:sz w:val="20"/>
                <w:szCs w:val="20"/>
              </w:rPr>
              <w:t xml:space="preserve"> X 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734129">
              <w:rPr>
                <w:b/>
                <w:bCs/>
                <w:sz w:val="20"/>
                <w:szCs w:val="20"/>
              </w:rPr>
              <w:t xml:space="preserve">  gg</w:t>
            </w:r>
            <w:r w:rsidRPr="0073412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N°</w:t>
            </w:r>
          </w:p>
        </w:tc>
        <w:tc>
          <w:tcPr>
            <w:tcW w:w="159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azione</w:t>
            </w:r>
          </w:p>
        </w:tc>
        <w:tc>
          <w:tcPr>
            <w:tcW w:w="634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attori</w:t>
            </w:r>
          </w:p>
        </w:tc>
        <w:tc>
          <w:tcPr>
            <w:tcW w:w="57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macchinari</w:t>
            </w:r>
          </w:p>
        </w:tc>
        <w:tc>
          <w:tcPr>
            <w:tcW w:w="57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attrezzature</w:t>
            </w:r>
          </w:p>
        </w:tc>
        <w:tc>
          <w:tcPr>
            <w:tcW w:w="572" w:type="pct"/>
            <w:gridSpan w:val="2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note</w:t>
            </w:r>
          </w:p>
        </w:tc>
        <w:tc>
          <w:tcPr>
            <w:tcW w:w="316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g. u.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E5DFEC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Pulizia Port interferometro</w:t>
            </w:r>
          </w:p>
        </w:tc>
        <w:tc>
          <w:tcPr>
            <w:tcW w:w="634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 </w:t>
            </w:r>
          </w:p>
        </w:tc>
        <w:tc>
          <w:tcPr>
            <w:tcW w:w="57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+0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E5DFEC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Preparazione Port EQ. Per Sonde di Langmuir</w:t>
            </w:r>
          </w:p>
        </w:tc>
        <w:tc>
          <w:tcPr>
            <w:tcW w:w="634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 </w:t>
            </w:r>
          </w:p>
        </w:tc>
        <w:tc>
          <w:tcPr>
            <w:tcW w:w="57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EAF1DD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Modifica Sonde di Langmuir</w:t>
            </w:r>
          </w:p>
        </w:tc>
        <w:tc>
          <w:tcPr>
            <w:tcW w:w="634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57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Soffietto</w:t>
            </w:r>
          </w:p>
        </w:tc>
        <w:tc>
          <w:tcPr>
            <w:tcW w:w="316" w:type="pct"/>
            <w:vMerge w:val="restar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  <w:r w:rsidRPr="00734129">
              <w:rPr>
                <w:sz w:val="20"/>
                <w:szCs w:val="20"/>
              </w:rPr>
              <w:t>+0</w:t>
            </w:r>
          </w:p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EAF1DD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Bobine ME</w:t>
            </w:r>
          </w:p>
        </w:tc>
        <w:tc>
          <w:tcPr>
            <w:tcW w:w="634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57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EAF1DD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celle Hall</w:t>
            </w:r>
          </w:p>
        </w:tc>
        <w:tc>
          <w:tcPr>
            <w:tcW w:w="634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57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tcBorders>
              <w:left w:val="nil"/>
              <w:bottom w:val="nil"/>
              <w:right w:val="nil"/>
            </w:tcBorders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tcBorders>
              <w:left w:val="nil"/>
              <w:bottom w:val="nil"/>
              <w:right w:val="nil"/>
            </w:tcBorders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34" w:type="pct"/>
            <w:tcBorders>
              <w:left w:val="nil"/>
              <w:bottom w:val="nil"/>
              <w:right w:val="nil"/>
            </w:tcBorders>
          </w:tcPr>
          <w:p w:rsidR="00D649D7" w:rsidRPr="00734129" w:rsidRDefault="00D649D7" w:rsidP="006D266C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71" w:type="pct"/>
            <w:tcBorders>
              <w:left w:val="nil"/>
              <w:bottom w:val="nil"/>
              <w:right w:val="nil"/>
            </w:tcBorders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left w:val="nil"/>
              <w:bottom w:val="nil"/>
              <w:right w:val="nil"/>
            </w:tcBorders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tcBorders>
              <w:left w:val="nil"/>
              <w:bottom w:val="nil"/>
              <w:right w:val="nil"/>
            </w:tcBorders>
          </w:tcPr>
          <w:p w:rsidR="00D649D7" w:rsidRPr="00734129" w:rsidRDefault="00D649D7" w:rsidP="006D26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left w:val="nil"/>
              <w:bottom w:val="nil"/>
              <w:right w:val="nil"/>
            </w:tcBorders>
          </w:tcPr>
          <w:p w:rsidR="00D649D7" w:rsidRPr="00734129" w:rsidRDefault="00D649D7" w:rsidP="006D266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4615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649D7" w:rsidRPr="00734129" w:rsidRDefault="00D649D7" w:rsidP="006D266C">
            <w:pPr>
              <w:spacing w:after="0"/>
              <w:rPr>
                <w:b/>
                <w:bCs/>
                <w:sz w:val="20"/>
                <w:szCs w:val="20"/>
              </w:rPr>
            </w:pPr>
            <w:r w:rsidRPr="00734129">
              <w:rPr>
                <w:b/>
                <w:bCs/>
                <w:sz w:val="20"/>
                <w:szCs w:val="20"/>
              </w:rPr>
              <w:t xml:space="preserve">Fase successiva, Chiusura parte Inferiore: </w:t>
            </w: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</w:t>
            </w:r>
            <w:r w:rsidRPr="00734129">
              <w:rPr>
                <w:b/>
                <w:bCs/>
                <w:sz w:val="20"/>
                <w:szCs w:val="20"/>
              </w:rPr>
              <w:t xml:space="preserve">inizio </w:t>
            </w:r>
            <w:r>
              <w:rPr>
                <w:b/>
                <w:bCs/>
                <w:sz w:val="20"/>
                <w:szCs w:val="20"/>
              </w:rPr>
              <w:t>16</w:t>
            </w:r>
            <w:r w:rsidRPr="00734129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11</w:t>
            </w:r>
            <w:r w:rsidRPr="00734129">
              <w:rPr>
                <w:b/>
                <w:bCs/>
                <w:sz w:val="20"/>
                <w:szCs w:val="20"/>
              </w:rPr>
              <w:t xml:space="preserve">/2018 termine </w:t>
            </w:r>
            <w:r>
              <w:rPr>
                <w:b/>
                <w:bCs/>
                <w:sz w:val="20"/>
                <w:szCs w:val="20"/>
              </w:rPr>
              <w:t>16</w:t>
            </w:r>
            <w:r w:rsidRPr="00734129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11/2018</w:t>
            </w:r>
          </w:p>
          <w:p w:rsidR="00D649D7" w:rsidRPr="00734129" w:rsidRDefault="00D649D7" w:rsidP="006D266C">
            <w:pPr>
              <w:spacing w:after="0"/>
              <w:jc w:val="both"/>
              <w:rPr>
                <w:b/>
                <w:bCs/>
                <w:sz w:val="20"/>
                <w:szCs w:val="20"/>
              </w:rPr>
            </w:pPr>
            <w:r w:rsidRPr="00734129">
              <w:rPr>
                <w:b/>
                <w:bCs/>
                <w:sz w:val="20"/>
                <w:szCs w:val="20"/>
              </w:rPr>
              <w:t>RICHIES</w:t>
            </w:r>
            <w:r>
              <w:rPr>
                <w:b/>
                <w:bCs/>
                <w:sz w:val="20"/>
                <w:szCs w:val="20"/>
              </w:rPr>
              <w:t xml:space="preserve">TA DITTA POLACCHI: 2 persone X 1 </w:t>
            </w:r>
            <w:r w:rsidRPr="00734129">
              <w:rPr>
                <w:b/>
                <w:bCs/>
                <w:sz w:val="20"/>
                <w:szCs w:val="20"/>
              </w:rPr>
              <w:t>gg.</w:t>
            </w:r>
          </w:p>
          <w:p w:rsidR="00D649D7" w:rsidRPr="00734129" w:rsidRDefault="00D649D7" w:rsidP="006D266C">
            <w:pPr>
              <w:spacing w:after="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734129">
              <w:rPr>
                <w:b/>
                <w:bCs/>
                <w:i/>
                <w:iCs/>
                <w:sz w:val="20"/>
                <w:szCs w:val="20"/>
              </w:rPr>
              <w:t xml:space="preserve">Pool Diag. </w:t>
            </w:r>
            <w:r w:rsidRPr="00734129">
              <w:rPr>
                <w:b/>
                <w:bCs/>
                <w:sz w:val="20"/>
                <w:szCs w:val="20"/>
              </w:rPr>
              <w:t xml:space="preserve">2 persone X 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734129">
              <w:rPr>
                <w:b/>
                <w:bCs/>
                <w:sz w:val="20"/>
                <w:szCs w:val="20"/>
              </w:rPr>
              <w:t xml:space="preserve"> gg</w:t>
            </w:r>
            <w:r w:rsidRPr="0073412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N°</w:t>
            </w:r>
          </w:p>
        </w:tc>
        <w:tc>
          <w:tcPr>
            <w:tcW w:w="159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azione</w:t>
            </w:r>
          </w:p>
        </w:tc>
        <w:tc>
          <w:tcPr>
            <w:tcW w:w="634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attori</w:t>
            </w:r>
          </w:p>
        </w:tc>
        <w:tc>
          <w:tcPr>
            <w:tcW w:w="57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macchinari</w:t>
            </w:r>
          </w:p>
        </w:tc>
        <w:tc>
          <w:tcPr>
            <w:tcW w:w="571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attrezzature</w:t>
            </w:r>
          </w:p>
        </w:tc>
        <w:tc>
          <w:tcPr>
            <w:tcW w:w="569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note</w:t>
            </w:r>
          </w:p>
        </w:tc>
        <w:tc>
          <w:tcPr>
            <w:tcW w:w="319" w:type="pct"/>
            <w:gridSpan w:val="2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g. u.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Posizionamento virola Su Tappo</w:t>
            </w:r>
          </w:p>
        </w:tc>
        <w:tc>
          <w:tcPr>
            <w:tcW w:w="634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Merge w:val="restart"/>
            <w:shd w:val="clear" w:color="auto" w:fill="F2DBDB"/>
          </w:tcPr>
          <w:p w:rsidR="00D649D7" w:rsidRPr="00734129" w:rsidRDefault="00D649D7" w:rsidP="00D50D0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+1</w:t>
            </w: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Serraggio bulloni</w:t>
            </w:r>
          </w:p>
        </w:tc>
        <w:tc>
          <w:tcPr>
            <w:tcW w:w="634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Pool,</w:t>
            </w:r>
            <w:r w:rsidRPr="00734129">
              <w:rPr>
                <w:sz w:val="20"/>
                <w:szCs w:val="20"/>
              </w:rPr>
              <w:t xml:space="preserve"> Polacchi</w:t>
            </w: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Merge/>
            <w:shd w:val="clear" w:color="auto" w:fill="F2DBDB"/>
          </w:tcPr>
          <w:p w:rsidR="00D649D7" w:rsidRPr="00734129" w:rsidRDefault="00D649D7" w:rsidP="0073412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Pulizia isolante anulare e o-ring</w:t>
            </w:r>
          </w:p>
        </w:tc>
        <w:tc>
          <w:tcPr>
            <w:tcW w:w="634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Merge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Posizionamento isolante anulare</w:t>
            </w:r>
          </w:p>
        </w:tc>
        <w:tc>
          <w:tcPr>
            <w:tcW w:w="634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 xml:space="preserve">, </w:t>
            </w: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Merge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Trasporto  gruppo inferiore  fino alla macchina</w:t>
            </w:r>
          </w:p>
        </w:tc>
        <w:tc>
          <w:tcPr>
            <w:tcW w:w="634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Carrello e Carroponte</w:t>
            </w:r>
          </w:p>
        </w:tc>
        <w:tc>
          <w:tcPr>
            <w:tcW w:w="571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Quadrilatero catene</w:t>
            </w:r>
          </w:p>
        </w:tc>
        <w:tc>
          <w:tcPr>
            <w:tcW w:w="569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Merge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BE5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Ganci gialli</w:t>
            </w:r>
          </w:p>
        </w:tc>
        <w:tc>
          <w:tcPr>
            <w:tcW w:w="634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Merge w:val="restar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  <w:r w:rsidRPr="00734129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  <w:p w:rsidR="00D649D7" w:rsidRPr="00734129" w:rsidRDefault="00D649D7" w:rsidP="00D50D0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BE5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Inserimento e allineamento Gruppo inferiore</w:t>
            </w:r>
          </w:p>
        </w:tc>
        <w:tc>
          <w:tcPr>
            <w:tcW w:w="634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Merge/>
            <w:shd w:val="clear" w:color="auto" w:fill="DBE5F1"/>
          </w:tcPr>
          <w:p w:rsidR="00D649D7" w:rsidRPr="00734129" w:rsidRDefault="00D649D7" w:rsidP="00E214AB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BE5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Smontaggio carrello</w:t>
            </w:r>
          </w:p>
        </w:tc>
        <w:tc>
          <w:tcPr>
            <w:tcW w:w="634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 xml:space="preserve">Quadrilatero </w:t>
            </w:r>
          </w:p>
        </w:tc>
        <w:tc>
          <w:tcPr>
            <w:tcW w:w="569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Merge/>
            <w:shd w:val="clear" w:color="auto" w:fill="DBE5F1"/>
          </w:tcPr>
          <w:p w:rsidR="00D649D7" w:rsidRPr="00734129" w:rsidRDefault="00D649D7" w:rsidP="00E214AB">
            <w:pPr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BE5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Sollevamento Tappo e Virola inf.</w:t>
            </w:r>
          </w:p>
        </w:tc>
        <w:tc>
          <w:tcPr>
            <w:tcW w:w="634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 xml:space="preserve">, 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Quadrilatero catene</w:t>
            </w:r>
          </w:p>
        </w:tc>
        <w:tc>
          <w:tcPr>
            <w:tcW w:w="569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Merge/>
            <w:shd w:val="clear" w:color="auto" w:fill="DBE5F1"/>
          </w:tcPr>
          <w:p w:rsidR="00D649D7" w:rsidRPr="00734129" w:rsidRDefault="00D649D7" w:rsidP="00E214AB">
            <w:pPr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DBE5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Inserimento e serraggio bulloni settore inferiore-virola</w:t>
            </w:r>
          </w:p>
        </w:tc>
        <w:tc>
          <w:tcPr>
            <w:tcW w:w="634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734129">
              <w:rPr>
                <w:sz w:val="20"/>
                <w:szCs w:val="20"/>
              </w:rPr>
              <w:t>Polacchi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571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Quadrilatero catene</w:t>
            </w:r>
          </w:p>
        </w:tc>
        <w:tc>
          <w:tcPr>
            <w:tcW w:w="569" w:type="pct"/>
            <w:shd w:val="clear" w:color="auto" w:fill="DBE5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Merge/>
            <w:shd w:val="clear" w:color="auto" w:fill="DBE5F1"/>
          </w:tcPr>
          <w:p w:rsidR="00D649D7" w:rsidRPr="00734129" w:rsidRDefault="00D649D7" w:rsidP="00E214AB">
            <w:pPr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gridAfter w:val="1"/>
          <w:wAfter w:w="385" w:type="pct"/>
        </w:trPr>
        <w:tc>
          <w:tcPr>
            <w:tcW w:w="360" w:type="pct"/>
            <w:shd w:val="clear" w:color="auto" w:fill="C6D9F1"/>
          </w:tcPr>
          <w:p w:rsidR="00D649D7" w:rsidRPr="00D50D04" w:rsidRDefault="00D649D7" w:rsidP="00E214A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91" w:type="pct"/>
            <w:shd w:val="clear" w:color="auto" w:fill="C6D9F1"/>
          </w:tcPr>
          <w:p w:rsidR="00D649D7" w:rsidRPr="00D50D04" w:rsidRDefault="00D649D7" w:rsidP="00E214AB">
            <w:pPr>
              <w:spacing w:after="0" w:line="240" w:lineRule="auto"/>
              <w:rPr>
                <w:sz w:val="20"/>
                <w:szCs w:val="20"/>
              </w:rPr>
            </w:pPr>
            <w:r w:rsidRPr="00D50D04">
              <w:rPr>
                <w:sz w:val="20"/>
                <w:szCs w:val="20"/>
              </w:rPr>
              <w:t>Rimontaggio Soffietti PF4.1-4.2</w:t>
            </w:r>
          </w:p>
        </w:tc>
        <w:tc>
          <w:tcPr>
            <w:tcW w:w="634" w:type="pct"/>
            <w:shd w:val="clear" w:color="auto" w:fill="C6D9F1"/>
          </w:tcPr>
          <w:p w:rsidR="00D649D7" w:rsidRPr="00D50D04" w:rsidRDefault="00D649D7" w:rsidP="00E214AB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D50D04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571" w:type="pct"/>
            <w:shd w:val="clear" w:color="auto" w:fill="C6D9F1"/>
          </w:tcPr>
          <w:p w:rsidR="00D649D7" w:rsidRPr="00D50D04" w:rsidRDefault="00D649D7" w:rsidP="00E214A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C6D9F1"/>
          </w:tcPr>
          <w:p w:rsidR="00D649D7" w:rsidRPr="00D50D04" w:rsidRDefault="00D649D7" w:rsidP="00E214A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shd w:val="clear" w:color="auto" w:fill="C6D9F1"/>
          </w:tcPr>
          <w:p w:rsidR="00D649D7" w:rsidRPr="00D50D04" w:rsidRDefault="00D649D7" w:rsidP="00E214A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shd w:val="clear" w:color="auto" w:fill="C6D9F1"/>
          </w:tcPr>
          <w:p w:rsidR="00D649D7" w:rsidRPr="00734129" w:rsidRDefault="00D649D7" w:rsidP="00E214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50D04">
              <w:rPr>
                <w:i/>
                <w:i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+0</w:t>
            </w:r>
          </w:p>
        </w:tc>
      </w:tr>
    </w:tbl>
    <w:p w:rsidR="00D649D7" w:rsidRDefault="00D649D7" w:rsidP="00570E91">
      <w:pPr>
        <w:spacing w:after="0" w:line="240" w:lineRule="auto"/>
        <w:rPr>
          <w:b/>
          <w:bCs/>
          <w:sz w:val="20"/>
          <w:szCs w:val="20"/>
        </w:rPr>
      </w:pPr>
    </w:p>
    <w:p w:rsidR="00D649D7" w:rsidRDefault="00D649D7" w:rsidP="006D266C">
      <w:pPr>
        <w:spacing w:after="0"/>
        <w:rPr>
          <w:b/>
          <w:bCs/>
          <w:sz w:val="20"/>
          <w:szCs w:val="20"/>
        </w:rPr>
      </w:pPr>
      <w:r w:rsidRPr="00034CDA">
        <w:rPr>
          <w:b/>
          <w:bCs/>
          <w:sz w:val="20"/>
          <w:szCs w:val="20"/>
        </w:rPr>
        <w:t>Fase successiva, Chiusura parte superiore: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034CDA">
        <w:rPr>
          <w:b/>
          <w:bCs/>
          <w:sz w:val="20"/>
          <w:szCs w:val="20"/>
        </w:rPr>
        <w:t xml:space="preserve"> inizio</w:t>
      </w:r>
      <w:r>
        <w:rPr>
          <w:b/>
          <w:bCs/>
          <w:sz w:val="20"/>
          <w:szCs w:val="20"/>
        </w:rPr>
        <w:t>19</w:t>
      </w:r>
      <w:r w:rsidRPr="00034CDA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11</w:t>
      </w:r>
      <w:r w:rsidRPr="00034CDA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  <w:r w:rsidRPr="00034CDA">
        <w:rPr>
          <w:b/>
          <w:bCs/>
          <w:sz w:val="20"/>
          <w:szCs w:val="20"/>
        </w:rPr>
        <w:t xml:space="preserve"> termine </w:t>
      </w:r>
      <w:r>
        <w:rPr>
          <w:b/>
          <w:bCs/>
          <w:sz w:val="20"/>
          <w:szCs w:val="20"/>
        </w:rPr>
        <w:t>2</w:t>
      </w:r>
      <w:r w:rsidRPr="00034CDA">
        <w:rPr>
          <w:b/>
          <w:bCs/>
          <w:sz w:val="20"/>
          <w:szCs w:val="20"/>
        </w:rPr>
        <w:t>0/</w:t>
      </w:r>
      <w:r>
        <w:rPr>
          <w:b/>
          <w:bCs/>
          <w:sz w:val="20"/>
          <w:szCs w:val="20"/>
        </w:rPr>
        <w:t>11</w:t>
      </w:r>
      <w:r w:rsidRPr="00034CDA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</w:p>
    <w:p w:rsidR="00D649D7" w:rsidRPr="00034CDA" w:rsidRDefault="00D649D7" w:rsidP="006D266C">
      <w:pPr>
        <w:spacing w:after="0"/>
        <w:jc w:val="both"/>
        <w:rPr>
          <w:b/>
          <w:bCs/>
          <w:sz w:val="20"/>
          <w:szCs w:val="20"/>
        </w:rPr>
      </w:pPr>
      <w:r w:rsidRPr="00034CDA">
        <w:rPr>
          <w:b/>
          <w:bCs/>
          <w:sz w:val="20"/>
          <w:szCs w:val="20"/>
        </w:rPr>
        <w:t xml:space="preserve">RICHIESTA DITTA POLACCHI: 2 persone X </w:t>
      </w:r>
      <w:r>
        <w:rPr>
          <w:b/>
          <w:bCs/>
          <w:sz w:val="20"/>
          <w:szCs w:val="20"/>
        </w:rPr>
        <w:t>1,5</w:t>
      </w:r>
      <w:r w:rsidRPr="00034CDA">
        <w:rPr>
          <w:b/>
          <w:bCs/>
          <w:sz w:val="20"/>
          <w:szCs w:val="20"/>
        </w:rPr>
        <w:t xml:space="preserve"> gg.</w:t>
      </w:r>
    </w:p>
    <w:p w:rsidR="00D649D7" w:rsidRPr="00822E8F" w:rsidRDefault="00D649D7" w:rsidP="006D266C">
      <w:pPr>
        <w:spacing w:after="0"/>
        <w:jc w:val="both"/>
        <w:rPr>
          <w:b/>
          <w:bCs/>
          <w:i/>
          <w:iCs/>
          <w:sz w:val="20"/>
          <w:szCs w:val="20"/>
        </w:rPr>
      </w:pPr>
      <w:r w:rsidRPr="00034CDA">
        <w:rPr>
          <w:b/>
          <w:bCs/>
          <w:i/>
          <w:iCs/>
          <w:sz w:val="20"/>
          <w:szCs w:val="20"/>
        </w:rPr>
        <w:t xml:space="preserve">Pool Diag. </w:t>
      </w:r>
      <w:r w:rsidRPr="00034CDA">
        <w:rPr>
          <w:b/>
          <w:bCs/>
          <w:sz w:val="20"/>
          <w:szCs w:val="20"/>
        </w:rPr>
        <w:t xml:space="preserve">2 persone X </w:t>
      </w:r>
      <w:r>
        <w:rPr>
          <w:b/>
          <w:bCs/>
          <w:sz w:val="20"/>
          <w:szCs w:val="20"/>
        </w:rPr>
        <w:t xml:space="preserve">2 </w:t>
      </w:r>
      <w:r w:rsidRPr="00034CDA">
        <w:rPr>
          <w:b/>
          <w:bCs/>
          <w:sz w:val="20"/>
          <w:szCs w:val="20"/>
        </w:rPr>
        <w:t>gg</w:t>
      </w:r>
      <w:r>
        <w:rPr>
          <w:b/>
          <w:bCs/>
          <w:i/>
          <w:iCs/>
          <w:sz w:val="20"/>
          <w:szCs w:val="20"/>
        </w:rPr>
        <w:t>.</w:t>
      </w:r>
    </w:p>
    <w:tbl>
      <w:tblPr>
        <w:tblW w:w="482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6"/>
        <w:gridCol w:w="3528"/>
        <w:gridCol w:w="1436"/>
        <w:gridCol w:w="1275"/>
        <w:gridCol w:w="1277"/>
        <w:gridCol w:w="1275"/>
        <w:gridCol w:w="708"/>
      </w:tblGrid>
      <w:tr w:rsidR="00D649D7" w:rsidRPr="00734129">
        <w:tc>
          <w:tcPr>
            <w:tcW w:w="396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N°</w:t>
            </w:r>
          </w:p>
        </w:tc>
        <w:tc>
          <w:tcPr>
            <w:tcW w:w="1710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azione</w:t>
            </w:r>
          </w:p>
        </w:tc>
        <w:tc>
          <w:tcPr>
            <w:tcW w:w="696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attori</w:t>
            </w:r>
          </w:p>
        </w:tc>
        <w:tc>
          <w:tcPr>
            <w:tcW w:w="618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macchinari</w:t>
            </w:r>
          </w:p>
        </w:tc>
        <w:tc>
          <w:tcPr>
            <w:tcW w:w="619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attrezzature</w:t>
            </w:r>
          </w:p>
        </w:tc>
        <w:tc>
          <w:tcPr>
            <w:tcW w:w="618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note</w:t>
            </w:r>
          </w:p>
        </w:tc>
        <w:tc>
          <w:tcPr>
            <w:tcW w:w="343" w:type="pct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g. u.</w:t>
            </w:r>
          </w:p>
        </w:tc>
      </w:tr>
      <w:tr w:rsidR="00D649D7" w:rsidRPr="00734129">
        <w:tc>
          <w:tcPr>
            <w:tcW w:w="396" w:type="pct"/>
            <w:shd w:val="clear" w:color="auto" w:fill="DDD9C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0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Posizionamento virola Su Tappo</w:t>
            </w:r>
          </w:p>
        </w:tc>
        <w:tc>
          <w:tcPr>
            <w:tcW w:w="696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8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+1</w:t>
            </w:r>
          </w:p>
        </w:tc>
      </w:tr>
      <w:tr w:rsidR="00D649D7" w:rsidRPr="00734129">
        <w:tc>
          <w:tcPr>
            <w:tcW w:w="396" w:type="pct"/>
            <w:shd w:val="clear" w:color="auto" w:fill="DDD9C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0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Serraggio bulloni</w:t>
            </w:r>
          </w:p>
        </w:tc>
        <w:tc>
          <w:tcPr>
            <w:tcW w:w="696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Pool,</w:t>
            </w:r>
            <w:r w:rsidRPr="00734129">
              <w:rPr>
                <w:sz w:val="20"/>
                <w:szCs w:val="20"/>
              </w:rPr>
              <w:t xml:space="preserve"> Polacchi</w:t>
            </w:r>
          </w:p>
        </w:tc>
        <w:tc>
          <w:tcPr>
            <w:tcW w:w="618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0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centratori per Isolante Anulare</w:t>
            </w:r>
          </w:p>
        </w:tc>
        <w:tc>
          <w:tcPr>
            <w:tcW w:w="696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  <w:p w:rsidR="00D649D7" w:rsidRPr="00734129" w:rsidRDefault="00D649D7" w:rsidP="00F122E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6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0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 xml:space="preserve">Pulizia Isolante Anulare e montaggio O-ring </w:t>
            </w:r>
          </w:p>
        </w:tc>
        <w:tc>
          <w:tcPr>
            <w:tcW w:w="696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FDE9D9"/>
          </w:tcPr>
          <w:p w:rsidR="00D649D7" w:rsidRPr="00734129" w:rsidRDefault="00D649D7" w:rsidP="00734129">
            <w:pPr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6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0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Posizionamento Isolante Anulare</w:t>
            </w:r>
          </w:p>
        </w:tc>
        <w:tc>
          <w:tcPr>
            <w:tcW w:w="696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FDE9D9"/>
          </w:tcPr>
          <w:p w:rsidR="00D649D7" w:rsidRPr="00734129" w:rsidRDefault="00D649D7" w:rsidP="00734129">
            <w:pPr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6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0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Sollevamento Tappo e Virola</w:t>
            </w:r>
          </w:p>
        </w:tc>
        <w:tc>
          <w:tcPr>
            <w:tcW w:w="696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 xml:space="preserve">, </w:t>
            </w: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 xml:space="preserve">Quadrilatero </w:t>
            </w: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6" w:type="pct"/>
            <w:shd w:val="clear" w:color="auto" w:fill="DAEEF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0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Posizionamento Tappo-Virola S. su macchina</w:t>
            </w:r>
          </w:p>
        </w:tc>
        <w:tc>
          <w:tcPr>
            <w:tcW w:w="696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 Ponte</w:t>
            </w:r>
          </w:p>
        </w:tc>
        <w:tc>
          <w:tcPr>
            <w:tcW w:w="619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Catene</w:t>
            </w: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D649D7" w:rsidRPr="00734129">
        <w:tc>
          <w:tcPr>
            <w:tcW w:w="396" w:type="pct"/>
            <w:shd w:val="clear" w:color="auto" w:fill="DAEEF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0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Inserimento 72 bulloni con kit di isolamento e serraggio</w:t>
            </w:r>
          </w:p>
        </w:tc>
        <w:tc>
          <w:tcPr>
            <w:tcW w:w="696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6" w:type="pct"/>
            <w:shd w:val="clear" w:color="auto" w:fill="E5DFEC"/>
          </w:tcPr>
          <w:p w:rsidR="00D649D7" w:rsidRPr="00F122E6" w:rsidRDefault="00D649D7" w:rsidP="0090286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0" w:type="pct"/>
            <w:shd w:val="clear" w:color="auto" w:fill="E5DFEC"/>
          </w:tcPr>
          <w:p w:rsidR="00D649D7" w:rsidRPr="00F122E6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F122E6">
              <w:rPr>
                <w:sz w:val="20"/>
                <w:szCs w:val="20"/>
              </w:rPr>
              <w:t>Rimontaggio Soffietti PF4.1-4.2</w:t>
            </w:r>
          </w:p>
        </w:tc>
        <w:tc>
          <w:tcPr>
            <w:tcW w:w="696" w:type="pct"/>
            <w:shd w:val="clear" w:color="auto" w:fill="E5DFEC"/>
          </w:tcPr>
          <w:p w:rsidR="00D649D7" w:rsidRPr="00F122E6" w:rsidRDefault="00D649D7" w:rsidP="00902865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F122E6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8" w:type="pct"/>
            <w:shd w:val="clear" w:color="auto" w:fill="E5DFEC"/>
          </w:tcPr>
          <w:p w:rsidR="00D649D7" w:rsidRPr="00F122E6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E5DFEC"/>
          </w:tcPr>
          <w:p w:rsidR="00D649D7" w:rsidRPr="00F122E6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E5DFEC"/>
          </w:tcPr>
          <w:p w:rsidR="00D649D7" w:rsidRPr="00F122E6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E5DFEC"/>
          </w:tcPr>
          <w:p w:rsidR="00D649D7" w:rsidRPr="00734129" w:rsidRDefault="00D649D7" w:rsidP="009028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1+0</w:t>
            </w:r>
          </w:p>
        </w:tc>
      </w:tr>
    </w:tbl>
    <w:p w:rsidR="00D649D7" w:rsidRDefault="00D649D7" w:rsidP="006D266C">
      <w:pPr>
        <w:spacing w:after="0" w:line="240" w:lineRule="auto"/>
        <w:rPr>
          <w:b/>
          <w:bCs/>
          <w:sz w:val="20"/>
          <w:szCs w:val="20"/>
        </w:rPr>
      </w:pPr>
    </w:p>
    <w:p w:rsidR="00D649D7" w:rsidRPr="00034CDA" w:rsidRDefault="00D649D7" w:rsidP="006D266C">
      <w:pPr>
        <w:spacing w:after="0"/>
        <w:rPr>
          <w:b/>
          <w:bCs/>
          <w:sz w:val="20"/>
          <w:szCs w:val="20"/>
        </w:rPr>
      </w:pPr>
      <w:r w:rsidRPr="00822E8F">
        <w:rPr>
          <w:b/>
          <w:bCs/>
          <w:sz w:val="20"/>
          <w:szCs w:val="20"/>
        </w:rPr>
        <w:t xml:space="preserve">Fase successiva, </w:t>
      </w:r>
      <w:r>
        <w:rPr>
          <w:b/>
          <w:bCs/>
          <w:sz w:val="20"/>
          <w:szCs w:val="20"/>
        </w:rPr>
        <w:t>R</w:t>
      </w:r>
      <w:r w:rsidRPr="00034CDA">
        <w:rPr>
          <w:b/>
          <w:bCs/>
          <w:sz w:val="20"/>
          <w:szCs w:val="20"/>
        </w:rPr>
        <w:t>imontaggio</w:t>
      </w:r>
      <w:r>
        <w:rPr>
          <w:b/>
          <w:bCs/>
          <w:sz w:val="20"/>
          <w:szCs w:val="20"/>
        </w:rPr>
        <w:t xml:space="preserve"> Impianto da Vuoto</w:t>
      </w:r>
      <w:r w:rsidRPr="00034CDA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e Prova</w:t>
      </w:r>
      <w:r w:rsidRPr="00034CDA">
        <w:rPr>
          <w:b/>
          <w:bCs/>
          <w:sz w:val="20"/>
          <w:szCs w:val="20"/>
        </w:rPr>
        <w:t xml:space="preserve"> da vuoto: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034CDA">
        <w:rPr>
          <w:b/>
          <w:bCs/>
          <w:sz w:val="20"/>
          <w:szCs w:val="20"/>
        </w:rPr>
        <w:t xml:space="preserve">inizio </w:t>
      </w:r>
      <w:r>
        <w:rPr>
          <w:b/>
          <w:bCs/>
          <w:sz w:val="20"/>
          <w:szCs w:val="20"/>
        </w:rPr>
        <w:t>21</w:t>
      </w:r>
      <w:r w:rsidRPr="00034CDA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11</w:t>
      </w:r>
      <w:r w:rsidRPr="00034CDA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  <w:r w:rsidRPr="00034CDA">
        <w:rPr>
          <w:b/>
          <w:bCs/>
          <w:sz w:val="20"/>
          <w:szCs w:val="20"/>
        </w:rPr>
        <w:t xml:space="preserve"> termine </w:t>
      </w:r>
      <w:r>
        <w:rPr>
          <w:b/>
          <w:bCs/>
          <w:sz w:val="20"/>
          <w:szCs w:val="20"/>
        </w:rPr>
        <w:t>23</w:t>
      </w:r>
      <w:r w:rsidRPr="00034CDA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11</w:t>
      </w:r>
      <w:r w:rsidRPr="00034CDA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</w:p>
    <w:p w:rsidR="00D649D7" w:rsidRPr="00034CDA" w:rsidRDefault="00D649D7" w:rsidP="006D266C">
      <w:pPr>
        <w:spacing w:after="0"/>
        <w:jc w:val="both"/>
        <w:rPr>
          <w:b/>
          <w:bCs/>
          <w:sz w:val="20"/>
          <w:szCs w:val="20"/>
        </w:rPr>
      </w:pPr>
      <w:r w:rsidRPr="00034CDA">
        <w:rPr>
          <w:b/>
          <w:bCs/>
          <w:sz w:val="20"/>
          <w:szCs w:val="20"/>
        </w:rPr>
        <w:t xml:space="preserve">RICHIESTA DITTA POLACCHI: 2 persone X </w:t>
      </w:r>
      <w:r>
        <w:rPr>
          <w:b/>
          <w:bCs/>
          <w:sz w:val="20"/>
          <w:szCs w:val="20"/>
        </w:rPr>
        <w:t xml:space="preserve">1 </w:t>
      </w:r>
      <w:r w:rsidRPr="00034CDA">
        <w:rPr>
          <w:b/>
          <w:bCs/>
          <w:sz w:val="20"/>
          <w:szCs w:val="20"/>
        </w:rPr>
        <w:t>gg.</w:t>
      </w:r>
    </w:p>
    <w:p w:rsidR="00D649D7" w:rsidRPr="000E088C" w:rsidRDefault="00D649D7" w:rsidP="006D266C">
      <w:pPr>
        <w:spacing w:after="0"/>
        <w:jc w:val="both"/>
        <w:rPr>
          <w:b/>
          <w:bCs/>
          <w:i/>
          <w:iCs/>
          <w:sz w:val="20"/>
          <w:szCs w:val="20"/>
        </w:rPr>
      </w:pPr>
      <w:r w:rsidRPr="00034CDA">
        <w:rPr>
          <w:b/>
          <w:bCs/>
          <w:i/>
          <w:iCs/>
          <w:sz w:val="20"/>
          <w:szCs w:val="20"/>
        </w:rPr>
        <w:t xml:space="preserve">Pool Diag. </w:t>
      </w:r>
      <w:r w:rsidRPr="00034CDA">
        <w:rPr>
          <w:b/>
          <w:bCs/>
          <w:sz w:val="20"/>
          <w:szCs w:val="20"/>
        </w:rPr>
        <w:t xml:space="preserve">2 persone X </w:t>
      </w:r>
      <w:r>
        <w:rPr>
          <w:b/>
          <w:bCs/>
          <w:sz w:val="20"/>
          <w:szCs w:val="20"/>
        </w:rPr>
        <w:t xml:space="preserve">2,5 </w:t>
      </w:r>
      <w:r w:rsidRPr="00034CDA">
        <w:rPr>
          <w:b/>
          <w:bCs/>
          <w:sz w:val="20"/>
          <w:szCs w:val="20"/>
        </w:rPr>
        <w:t>gg</w:t>
      </w:r>
      <w:r>
        <w:rPr>
          <w:b/>
          <w:bCs/>
          <w:i/>
          <w:iCs/>
          <w:sz w:val="20"/>
          <w:szCs w:val="20"/>
        </w:rPr>
        <w:t>.</w:t>
      </w:r>
    </w:p>
    <w:tbl>
      <w:tblPr>
        <w:tblW w:w="482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3546"/>
        <w:gridCol w:w="1415"/>
        <w:gridCol w:w="1277"/>
        <w:gridCol w:w="1277"/>
        <w:gridCol w:w="1275"/>
        <w:gridCol w:w="708"/>
      </w:tblGrid>
      <w:tr w:rsidR="00D649D7" w:rsidRPr="00734129">
        <w:tc>
          <w:tcPr>
            <w:tcW w:w="396" w:type="pct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N°</w:t>
            </w:r>
          </w:p>
        </w:tc>
        <w:tc>
          <w:tcPr>
            <w:tcW w:w="1719" w:type="pct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azione</w:t>
            </w:r>
          </w:p>
        </w:tc>
        <w:tc>
          <w:tcPr>
            <w:tcW w:w="686" w:type="pct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attori</w:t>
            </w:r>
          </w:p>
        </w:tc>
        <w:tc>
          <w:tcPr>
            <w:tcW w:w="619" w:type="pct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macchinari</w:t>
            </w:r>
          </w:p>
        </w:tc>
        <w:tc>
          <w:tcPr>
            <w:tcW w:w="619" w:type="pct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attrezzature</w:t>
            </w:r>
          </w:p>
        </w:tc>
        <w:tc>
          <w:tcPr>
            <w:tcW w:w="618" w:type="pct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note</w:t>
            </w:r>
          </w:p>
        </w:tc>
        <w:tc>
          <w:tcPr>
            <w:tcW w:w="343" w:type="pct"/>
          </w:tcPr>
          <w:p w:rsidR="00D649D7" w:rsidRPr="00734129" w:rsidRDefault="00D649D7" w:rsidP="009028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g. u.</w:t>
            </w: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EAF1DD"/>
          </w:tcPr>
          <w:p w:rsidR="00D649D7" w:rsidRPr="00734129" w:rsidRDefault="00D649D7" w:rsidP="0090286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EAF1DD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flangia con passante Vuoto Virola Inf.</w:t>
            </w:r>
          </w:p>
        </w:tc>
        <w:tc>
          <w:tcPr>
            <w:tcW w:w="686" w:type="pct"/>
            <w:shd w:val="clear" w:color="auto" w:fill="EAF1DD"/>
          </w:tcPr>
          <w:p w:rsidR="00D649D7" w:rsidRPr="00734129" w:rsidRDefault="00D649D7" w:rsidP="00902865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EAF1DD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EAF1DD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EAF1DD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Passante</w:t>
            </w:r>
            <w:r>
              <w:rPr>
                <w:sz w:val="20"/>
                <w:szCs w:val="20"/>
              </w:rPr>
              <w:t xml:space="preserve"> V </w:t>
            </w:r>
            <w:r w:rsidRPr="00734129">
              <w:rPr>
                <w:sz w:val="20"/>
                <w:szCs w:val="20"/>
              </w:rPr>
              <w:t>20 pin.</w:t>
            </w:r>
          </w:p>
        </w:tc>
        <w:tc>
          <w:tcPr>
            <w:tcW w:w="343" w:type="pct"/>
            <w:vMerge w:val="restart"/>
            <w:shd w:val="clear" w:color="auto" w:fill="EAF1DD"/>
          </w:tcPr>
          <w:p w:rsidR="00D649D7" w:rsidRPr="00734129" w:rsidRDefault="00D649D7" w:rsidP="0090286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1+</w:t>
            </w:r>
            <w:r w:rsidRPr="009778CD">
              <w:rPr>
                <w:sz w:val="20"/>
                <w:szCs w:val="20"/>
              </w:rPr>
              <w:t>2</w:t>
            </w: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EAF1DD"/>
          </w:tcPr>
          <w:p w:rsidR="00D649D7" w:rsidRPr="00734129" w:rsidRDefault="00D649D7" w:rsidP="0090286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EAF1DD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nuovo sistema da vuoto</w:t>
            </w:r>
          </w:p>
        </w:tc>
        <w:tc>
          <w:tcPr>
            <w:tcW w:w="686" w:type="pct"/>
            <w:shd w:val="clear" w:color="auto" w:fill="EAF1DD"/>
          </w:tcPr>
          <w:p w:rsidR="00D649D7" w:rsidRPr="00734129" w:rsidRDefault="00D649D7" w:rsidP="00902865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AC6FA6">
              <w:rPr>
                <w:sz w:val="20"/>
                <w:szCs w:val="20"/>
              </w:rPr>
              <w:t>Polacchi</w:t>
            </w:r>
          </w:p>
        </w:tc>
        <w:tc>
          <w:tcPr>
            <w:tcW w:w="619" w:type="pct"/>
            <w:shd w:val="clear" w:color="auto" w:fill="EAF1DD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EAF1DD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EAF1DD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EAF1DD"/>
          </w:tcPr>
          <w:p w:rsidR="00D649D7" w:rsidRPr="00734129" w:rsidRDefault="00D649D7" w:rsidP="00902865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F2DBDB"/>
          </w:tcPr>
          <w:p w:rsidR="00D649D7" w:rsidRPr="00734129" w:rsidRDefault="00D649D7" w:rsidP="0090286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2DBDB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Riconnessione impianto da vuoto e test</w:t>
            </w:r>
          </w:p>
        </w:tc>
        <w:tc>
          <w:tcPr>
            <w:tcW w:w="686" w:type="pct"/>
            <w:shd w:val="clear" w:color="auto" w:fill="F2DBDB"/>
          </w:tcPr>
          <w:p w:rsidR="00D649D7" w:rsidRPr="00734129" w:rsidRDefault="00D649D7" w:rsidP="00902865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F2DBDB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2DBDB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2DBDB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F2DBDB"/>
          </w:tcPr>
          <w:p w:rsidR="00D649D7" w:rsidRPr="00734129" w:rsidRDefault="00D649D7" w:rsidP="00902865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3+</w:t>
            </w:r>
            <w:r w:rsidRPr="00734129">
              <w:rPr>
                <w:sz w:val="20"/>
                <w:szCs w:val="20"/>
              </w:rPr>
              <w:t>0</w:t>
            </w: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DBE5F1"/>
          </w:tcPr>
          <w:p w:rsidR="00D649D7" w:rsidRPr="00734129" w:rsidRDefault="00D649D7" w:rsidP="0090286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BE5F1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Leak test</w:t>
            </w:r>
          </w:p>
        </w:tc>
        <w:tc>
          <w:tcPr>
            <w:tcW w:w="686" w:type="pct"/>
            <w:shd w:val="clear" w:color="auto" w:fill="DBE5F1"/>
          </w:tcPr>
          <w:p w:rsidR="00D649D7" w:rsidRPr="00734129" w:rsidRDefault="00D649D7" w:rsidP="00902865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 </w:t>
            </w:r>
          </w:p>
        </w:tc>
        <w:tc>
          <w:tcPr>
            <w:tcW w:w="619" w:type="pct"/>
            <w:shd w:val="clear" w:color="auto" w:fill="DBE5F1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Cercafughe FTU</w:t>
            </w:r>
          </w:p>
        </w:tc>
        <w:tc>
          <w:tcPr>
            <w:tcW w:w="619" w:type="pct"/>
            <w:shd w:val="clear" w:color="auto" w:fill="DBE5F1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BE5F1"/>
          </w:tcPr>
          <w:p w:rsidR="00D649D7" w:rsidRPr="00734129" w:rsidRDefault="00D649D7" w:rsidP="0090286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DBE5F1"/>
          </w:tcPr>
          <w:p w:rsidR="00D649D7" w:rsidRPr="00734129" w:rsidRDefault="00D649D7" w:rsidP="009028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+0</w:t>
            </w:r>
          </w:p>
        </w:tc>
      </w:tr>
    </w:tbl>
    <w:p w:rsidR="00D649D7" w:rsidRDefault="00D649D7" w:rsidP="00DB4641">
      <w:pPr>
        <w:spacing w:after="0" w:line="240" w:lineRule="auto"/>
        <w:rPr>
          <w:b/>
          <w:bCs/>
          <w:sz w:val="20"/>
          <w:szCs w:val="20"/>
        </w:rPr>
      </w:pPr>
    </w:p>
    <w:p w:rsidR="00D649D7" w:rsidRPr="00034CDA" w:rsidRDefault="00D649D7" w:rsidP="00A56AC7">
      <w:pPr>
        <w:spacing w:after="0"/>
        <w:rPr>
          <w:b/>
          <w:bCs/>
          <w:sz w:val="20"/>
          <w:szCs w:val="20"/>
        </w:rPr>
      </w:pPr>
      <w:r w:rsidRPr="00822E8F">
        <w:rPr>
          <w:b/>
          <w:bCs/>
          <w:sz w:val="20"/>
          <w:szCs w:val="20"/>
        </w:rPr>
        <w:t xml:space="preserve">Fase successiva, </w:t>
      </w:r>
      <w:r>
        <w:rPr>
          <w:b/>
          <w:bCs/>
          <w:sz w:val="20"/>
          <w:szCs w:val="20"/>
        </w:rPr>
        <w:t>R</w:t>
      </w:r>
      <w:r w:rsidRPr="00034CDA">
        <w:rPr>
          <w:b/>
          <w:bCs/>
          <w:sz w:val="20"/>
          <w:szCs w:val="20"/>
        </w:rPr>
        <w:t>imontaggio parti esterne: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034CDA">
        <w:rPr>
          <w:b/>
          <w:bCs/>
          <w:sz w:val="20"/>
          <w:szCs w:val="20"/>
        </w:rPr>
        <w:t xml:space="preserve"> inizio </w:t>
      </w:r>
      <w:r>
        <w:rPr>
          <w:b/>
          <w:bCs/>
          <w:sz w:val="20"/>
          <w:szCs w:val="20"/>
        </w:rPr>
        <w:t>26</w:t>
      </w:r>
      <w:r w:rsidRPr="00034CDA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11</w:t>
      </w:r>
      <w:r w:rsidRPr="00034CDA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  <w:r w:rsidRPr="00034CDA">
        <w:rPr>
          <w:b/>
          <w:bCs/>
          <w:sz w:val="20"/>
          <w:szCs w:val="20"/>
        </w:rPr>
        <w:t xml:space="preserve"> termine </w:t>
      </w:r>
      <w:r>
        <w:rPr>
          <w:b/>
          <w:bCs/>
          <w:sz w:val="20"/>
          <w:szCs w:val="20"/>
        </w:rPr>
        <w:t>29</w:t>
      </w:r>
      <w:r w:rsidRPr="00034CDA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11</w:t>
      </w:r>
      <w:r w:rsidRPr="00034CDA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</w:p>
    <w:p w:rsidR="00D649D7" w:rsidRPr="00034CDA" w:rsidRDefault="00D649D7" w:rsidP="00570E91">
      <w:pPr>
        <w:spacing w:after="0" w:line="240" w:lineRule="auto"/>
        <w:jc w:val="both"/>
        <w:rPr>
          <w:b/>
          <w:bCs/>
          <w:sz w:val="20"/>
          <w:szCs w:val="20"/>
        </w:rPr>
      </w:pPr>
      <w:r w:rsidRPr="00034CDA">
        <w:rPr>
          <w:b/>
          <w:bCs/>
          <w:sz w:val="20"/>
          <w:szCs w:val="20"/>
        </w:rPr>
        <w:t xml:space="preserve">RICHIESTA DITTA POLACCHI: 2 persone X </w:t>
      </w:r>
      <w:r>
        <w:rPr>
          <w:b/>
          <w:bCs/>
          <w:sz w:val="20"/>
          <w:szCs w:val="20"/>
        </w:rPr>
        <w:t xml:space="preserve">2 </w:t>
      </w:r>
      <w:r w:rsidRPr="00034CDA">
        <w:rPr>
          <w:b/>
          <w:bCs/>
          <w:sz w:val="20"/>
          <w:szCs w:val="20"/>
        </w:rPr>
        <w:t>gg.</w:t>
      </w:r>
    </w:p>
    <w:p w:rsidR="00D649D7" w:rsidRPr="000E088C" w:rsidRDefault="00D649D7" w:rsidP="00570E91">
      <w:pPr>
        <w:spacing w:after="0" w:line="240" w:lineRule="auto"/>
        <w:jc w:val="both"/>
        <w:rPr>
          <w:b/>
          <w:bCs/>
          <w:i/>
          <w:iCs/>
          <w:sz w:val="20"/>
          <w:szCs w:val="20"/>
        </w:rPr>
      </w:pPr>
      <w:r w:rsidRPr="00034CDA">
        <w:rPr>
          <w:b/>
          <w:bCs/>
          <w:i/>
          <w:iCs/>
          <w:sz w:val="20"/>
          <w:szCs w:val="20"/>
        </w:rPr>
        <w:t xml:space="preserve">Pool Diag. </w:t>
      </w:r>
      <w:r>
        <w:rPr>
          <w:b/>
          <w:bCs/>
          <w:sz w:val="20"/>
          <w:szCs w:val="20"/>
        </w:rPr>
        <w:t>2</w:t>
      </w:r>
      <w:r w:rsidRPr="00034CDA">
        <w:rPr>
          <w:b/>
          <w:bCs/>
          <w:sz w:val="20"/>
          <w:szCs w:val="20"/>
        </w:rPr>
        <w:t xml:space="preserve"> persone X </w:t>
      </w:r>
      <w:r>
        <w:rPr>
          <w:b/>
          <w:bCs/>
          <w:sz w:val="20"/>
          <w:szCs w:val="20"/>
        </w:rPr>
        <w:t xml:space="preserve">3,5 </w:t>
      </w:r>
      <w:r w:rsidRPr="00034CDA">
        <w:rPr>
          <w:b/>
          <w:bCs/>
          <w:sz w:val="20"/>
          <w:szCs w:val="20"/>
        </w:rPr>
        <w:t>gg</w:t>
      </w:r>
      <w:r>
        <w:rPr>
          <w:b/>
          <w:bCs/>
          <w:i/>
          <w:iCs/>
          <w:sz w:val="20"/>
          <w:szCs w:val="20"/>
        </w:rPr>
        <w:t>.</w:t>
      </w:r>
    </w:p>
    <w:tbl>
      <w:tblPr>
        <w:tblW w:w="482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3546"/>
        <w:gridCol w:w="1415"/>
        <w:gridCol w:w="1277"/>
        <w:gridCol w:w="1277"/>
        <w:gridCol w:w="1275"/>
        <w:gridCol w:w="708"/>
      </w:tblGrid>
      <w:tr w:rsidR="00D649D7" w:rsidRPr="00734129">
        <w:tc>
          <w:tcPr>
            <w:tcW w:w="396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N°</w:t>
            </w:r>
          </w:p>
        </w:tc>
        <w:tc>
          <w:tcPr>
            <w:tcW w:w="1719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azione</w:t>
            </w:r>
          </w:p>
        </w:tc>
        <w:tc>
          <w:tcPr>
            <w:tcW w:w="686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attori</w:t>
            </w:r>
          </w:p>
        </w:tc>
        <w:tc>
          <w:tcPr>
            <w:tcW w:w="619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macchinari</w:t>
            </w:r>
          </w:p>
        </w:tc>
        <w:tc>
          <w:tcPr>
            <w:tcW w:w="619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attrezzature</w:t>
            </w:r>
          </w:p>
        </w:tc>
        <w:tc>
          <w:tcPr>
            <w:tcW w:w="618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note</w:t>
            </w:r>
          </w:p>
        </w:tc>
        <w:tc>
          <w:tcPr>
            <w:tcW w:w="343" w:type="pct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g. u.</w:t>
            </w: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C6D9F1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Rimontaggio barre rame anodo,  catodo e discendenti</w:t>
            </w:r>
          </w:p>
        </w:tc>
        <w:tc>
          <w:tcPr>
            <w:tcW w:w="686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3D1A4D">
              <w:rPr>
                <w:sz w:val="20"/>
                <w:szCs w:val="20"/>
              </w:rPr>
              <w:t>Polacchi</w:t>
            </w:r>
          </w:p>
        </w:tc>
        <w:tc>
          <w:tcPr>
            <w:tcW w:w="619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19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C6D9F1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DDD9C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Rimontaggio misure di corrente  Barre Rame</w:t>
            </w:r>
          </w:p>
        </w:tc>
        <w:tc>
          <w:tcPr>
            <w:tcW w:w="686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shd w:val="clear" w:color="auto" w:fill="DDD9C3"/>
          </w:tcPr>
          <w:p w:rsidR="00D649D7" w:rsidRPr="00734129" w:rsidRDefault="00D649D7" w:rsidP="00734129">
            <w:pPr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+1</w:t>
            </w: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DDD9C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Ricollegare cavo coils</w:t>
            </w:r>
          </w:p>
        </w:tc>
        <w:tc>
          <w:tcPr>
            <w:tcW w:w="686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AC6FA6">
              <w:rPr>
                <w:sz w:val="20"/>
                <w:szCs w:val="20"/>
              </w:rPr>
              <w:t>Polacchi</w:t>
            </w:r>
          </w:p>
        </w:tc>
        <w:tc>
          <w:tcPr>
            <w:tcW w:w="619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DDD9C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Rimontare coil PFEXS1</w:t>
            </w:r>
          </w:p>
        </w:tc>
        <w:tc>
          <w:tcPr>
            <w:tcW w:w="686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AC6FA6">
              <w:rPr>
                <w:sz w:val="20"/>
                <w:szCs w:val="20"/>
              </w:rPr>
              <w:t>Polacchi</w:t>
            </w:r>
          </w:p>
        </w:tc>
        <w:tc>
          <w:tcPr>
            <w:tcW w:w="619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DDD9C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Rimontare ringhiera interna</w:t>
            </w:r>
          </w:p>
        </w:tc>
        <w:tc>
          <w:tcPr>
            <w:tcW w:w="686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AC6FA6">
              <w:rPr>
                <w:sz w:val="20"/>
                <w:szCs w:val="20"/>
              </w:rPr>
              <w:t>Polacchi</w:t>
            </w: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2</w:t>
            </w:r>
            <w:r w:rsidRPr="00734129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Riposizionamento arco supporto</w:t>
            </w:r>
          </w:p>
        </w:tc>
        <w:tc>
          <w:tcPr>
            <w:tcW w:w="686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AC6FA6">
              <w:rPr>
                <w:sz w:val="20"/>
                <w:szCs w:val="20"/>
              </w:rPr>
              <w:t>Polacchi</w:t>
            </w: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Riconnessione cavi anodo</w:t>
            </w:r>
          </w:p>
        </w:tc>
        <w:tc>
          <w:tcPr>
            <w:tcW w:w="686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Pool,</w:t>
            </w:r>
            <w:r w:rsidRPr="00AC6FA6">
              <w:rPr>
                <w:sz w:val="20"/>
                <w:szCs w:val="20"/>
              </w:rPr>
              <w:t xml:space="preserve"> Polacchi</w:t>
            </w: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Riconnessione ME e TC</w:t>
            </w:r>
          </w:p>
        </w:tc>
        <w:tc>
          <w:tcPr>
            <w:tcW w:w="686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Riassemblaggio immissione gas</w:t>
            </w:r>
          </w:p>
        </w:tc>
        <w:tc>
          <w:tcPr>
            <w:tcW w:w="686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Bombola Ne</w:t>
            </w:r>
          </w:p>
        </w:tc>
        <w:tc>
          <w:tcPr>
            <w:tcW w:w="343" w:type="pct"/>
            <w:vMerge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FDE9D9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Riconnessione misure anodo e rPF</w:t>
            </w:r>
          </w:p>
        </w:tc>
        <w:tc>
          <w:tcPr>
            <w:tcW w:w="686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FDE9D9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6" w:type="pct"/>
            <w:shd w:val="clear" w:color="auto" w:fill="DAEEF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S.L.</w:t>
            </w:r>
          </w:p>
        </w:tc>
        <w:tc>
          <w:tcPr>
            <w:tcW w:w="686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Iafrati</w:t>
            </w:r>
          </w:p>
        </w:tc>
        <w:tc>
          <w:tcPr>
            <w:tcW w:w="619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2</w:t>
            </w:r>
            <w:r w:rsidRPr="00734129">
              <w:rPr>
                <w:sz w:val="20"/>
                <w:szCs w:val="20"/>
              </w:rPr>
              <w:t>+0</w:t>
            </w: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DAEEF3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Rimontare telecamera superiore</w:t>
            </w:r>
          </w:p>
        </w:tc>
        <w:tc>
          <w:tcPr>
            <w:tcW w:w="686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 </w:t>
            </w:r>
          </w:p>
        </w:tc>
        <w:tc>
          <w:tcPr>
            <w:tcW w:w="619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8" w:type="pct"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DAEEF3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rPr>
          <w:trHeight w:val="135"/>
        </w:trPr>
        <w:tc>
          <w:tcPr>
            <w:tcW w:w="396" w:type="pct"/>
            <w:shd w:val="clear" w:color="auto" w:fill="E5DFEC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9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Stoccaggio accessori smontaggio</w:t>
            </w:r>
          </w:p>
        </w:tc>
        <w:tc>
          <w:tcPr>
            <w:tcW w:w="686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 xml:space="preserve">Pool, </w:t>
            </w:r>
            <w:r w:rsidRPr="00AC6FA6">
              <w:rPr>
                <w:sz w:val="20"/>
                <w:szCs w:val="20"/>
              </w:rPr>
              <w:t>Polacchi</w:t>
            </w:r>
          </w:p>
        </w:tc>
        <w:tc>
          <w:tcPr>
            <w:tcW w:w="619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Carroponte</w:t>
            </w:r>
          </w:p>
        </w:tc>
        <w:tc>
          <w:tcPr>
            <w:tcW w:w="619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</w:t>
            </w:r>
            <w:r w:rsidRPr="00734129">
              <w:rPr>
                <w:sz w:val="20"/>
                <w:szCs w:val="20"/>
              </w:rPr>
              <w:t xml:space="preserve">uadrilatero, </w:t>
            </w:r>
          </w:p>
        </w:tc>
        <w:tc>
          <w:tcPr>
            <w:tcW w:w="618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E5DFEC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1</w:t>
            </w:r>
            <w:r w:rsidRPr="00734129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</w:tbl>
    <w:p w:rsidR="00D649D7" w:rsidRPr="00F9386B" w:rsidRDefault="00D649D7" w:rsidP="006D266C">
      <w:pPr>
        <w:spacing w:after="0" w:line="240" w:lineRule="auto"/>
        <w:rPr>
          <w:sz w:val="20"/>
          <w:szCs w:val="20"/>
        </w:rPr>
      </w:pPr>
    </w:p>
    <w:p w:rsidR="00D649D7" w:rsidRPr="00034CDA" w:rsidRDefault="00D649D7" w:rsidP="006D266C">
      <w:pPr>
        <w:spacing w:after="0"/>
        <w:rPr>
          <w:b/>
          <w:bCs/>
          <w:sz w:val="20"/>
          <w:szCs w:val="20"/>
        </w:rPr>
      </w:pPr>
      <w:r w:rsidRPr="00034CDA">
        <w:rPr>
          <w:b/>
          <w:bCs/>
          <w:sz w:val="20"/>
          <w:szCs w:val="20"/>
        </w:rPr>
        <w:t xml:space="preserve">Fase successiva, </w:t>
      </w:r>
      <w:r>
        <w:rPr>
          <w:b/>
          <w:bCs/>
          <w:sz w:val="20"/>
          <w:szCs w:val="20"/>
        </w:rPr>
        <w:t>Sistemazione parte inferiore e montaggio gabbia.</w:t>
      </w:r>
      <w:r w:rsidRPr="00034CDA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inizio30</w:t>
      </w:r>
      <w:r w:rsidRPr="00034CDA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11</w:t>
      </w:r>
      <w:r w:rsidRPr="00034CDA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2018</w:t>
      </w:r>
      <w:r w:rsidRPr="00034CDA">
        <w:rPr>
          <w:b/>
          <w:bCs/>
          <w:sz w:val="20"/>
          <w:szCs w:val="20"/>
        </w:rPr>
        <w:t xml:space="preserve"> termine </w:t>
      </w:r>
      <w:r>
        <w:rPr>
          <w:b/>
          <w:bCs/>
          <w:sz w:val="20"/>
          <w:szCs w:val="20"/>
        </w:rPr>
        <w:t>30</w:t>
      </w:r>
      <w:r w:rsidRPr="00034CDA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11</w:t>
      </w:r>
      <w:bookmarkStart w:id="0" w:name="_GoBack"/>
      <w:bookmarkEnd w:id="0"/>
      <w:r w:rsidRPr="00034CDA">
        <w:rPr>
          <w:b/>
          <w:bCs/>
          <w:sz w:val="20"/>
          <w:szCs w:val="20"/>
        </w:rPr>
        <w:t>/201</w:t>
      </w:r>
      <w:r>
        <w:rPr>
          <w:b/>
          <w:bCs/>
          <w:sz w:val="20"/>
          <w:szCs w:val="20"/>
        </w:rPr>
        <w:t>8</w:t>
      </w:r>
    </w:p>
    <w:p w:rsidR="00D649D7" w:rsidRPr="00034CDA" w:rsidRDefault="00D649D7" w:rsidP="006D266C">
      <w:pPr>
        <w:spacing w:after="0"/>
        <w:jc w:val="both"/>
        <w:rPr>
          <w:b/>
          <w:bCs/>
          <w:sz w:val="20"/>
          <w:szCs w:val="20"/>
        </w:rPr>
      </w:pPr>
      <w:r w:rsidRPr="00034CDA">
        <w:rPr>
          <w:b/>
          <w:bCs/>
          <w:sz w:val="20"/>
          <w:szCs w:val="20"/>
        </w:rPr>
        <w:t xml:space="preserve">RICHIESTA DITTA POLACCHI: 2 persone X </w:t>
      </w:r>
      <w:r>
        <w:rPr>
          <w:b/>
          <w:bCs/>
          <w:sz w:val="20"/>
          <w:szCs w:val="20"/>
        </w:rPr>
        <w:t>1</w:t>
      </w:r>
      <w:r w:rsidRPr="00034CDA">
        <w:rPr>
          <w:b/>
          <w:bCs/>
          <w:sz w:val="20"/>
          <w:szCs w:val="20"/>
        </w:rPr>
        <w:t xml:space="preserve"> gg.</w:t>
      </w:r>
    </w:p>
    <w:p w:rsidR="00D649D7" w:rsidRDefault="00D649D7" w:rsidP="006D266C">
      <w:pPr>
        <w:spacing w:after="0"/>
        <w:jc w:val="both"/>
        <w:rPr>
          <w:b/>
          <w:bCs/>
          <w:i/>
          <w:iCs/>
          <w:sz w:val="20"/>
          <w:szCs w:val="20"/>
        </w:rPr>
      </w:pPr>
      <w:r w:rsidRPr="00034CDA">
        <w:rPr>
          <w:b/>
          <w:bCs/>
          <w:i/>
          <w:iCs/>
          <w:sz w:val="20"/>
          <w:szCs w:val="20"/>
        </w:rPr>
        <w:t xml:space="preserve">Pool Diag. </w:t>
      </w:r>
      <w:r w:rsidRPr="00034CDA">
        <w:rPr>
          <w:b/>
          <w:bCs/>
          <w:sz w:val="20"/>
          <w:szCs w:val="20"/>
        </w:rPr>
        <w:t xml:space="preserve">2 persone X </w:t>
      </w:r>
      <w:r>
        <w:rPr>
          <w:b/>
          <w:bCs/>
          <w:sz w:val="20"/>
          <w:szCs w:val="20"/>
        </w:rPr>
        <w:t xml:space="preserve">2 </w:t>
      </w:r>
      <w:r w:rsidRPr="00034CDA">
        <w:rPr>
          <w:b/>
          <w:bCs/>
          <w:sz w:val="20"/>
          <w:szCs w:val="20"/>
        </w:rPr>
        <w:t>gg</w:t>
      </w:r>
      <w:r>
        <w:rPr>
          <w:b/>
          <w:bCs/>
          <w:i/>
          <w:iCs/>
          <w:sz w:val="20"/>
          <w:szCs w:val="20"/>
        </w:rPr>
        <w:t>.</w:t>
      </w:r>
    </w:p>
    <w:tbl>
      <w:tblPr>
        <w:tblW w:w="482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4"/>
        <w:gridCol w:w="3545"/>
        <w:gridCol w:w="1417"/>
        <w:gridCol w:w="1275"/>
        <w:gridCol w:w="1279"/>
        <w:gridCol w:w="1277"/>
        <w:gridCol w:w="708"/>
      </w:tblGrid>
      <w:tr w:rsidR="00D649D7" w:rsidRPr="00734129">
        <w:tc>
          <w:tcPr>
            <w:tcW w:w="394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N°</w:t>
            </w:r>
          </w:p>
        </w:tc>
        <w:tc>
          <w:tcPr>
            <w:tcW w:w="1718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azione</w:t>
            </w:r>
          </w:p>
        </w:tc>
        <w:tc>
          <w:tcPr>
            <w:tcW w:w="687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attori</w:t>
            </w:r>
          </w:p>
        </w:tc>
        <w:tc>
          <w:tcPr>
            <w:tcW w:w="618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macchinari</w:t>
            </w:r>
          </w:p>
        </w:tc>
        <w:tc>
          <w:tcPr>
            <w:tcW w:w="620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attrezzature</w:t>
            </w:r>
          </w:p>
        </w:tc>
        <w:tc>
          <w:tcPr>
            <w:tcW w:w="619" w:type="pct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note</w:t>
            </w:r>
          </w:p>
        </w:tc>
        <w:tc>
          <w:tcPr>
            <w:tcW w:w="343" w:type="pct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g. u.</w:t>
            </w:r>
          </w:p>
        </w:tc>
      </w:tr>
      <w:tr w:rsidR="00D649D7" w:rsidRPr="00734129">
        <w:tc>
          <w:tcPr>
            <w:tcW w:w="394" w:type="pct"/>
            <w:shd w:val="clear" w:color="auto" w:fill="EAF1DD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8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Rimontaggio coil PFEXI1</w:t>
            </w:r>
          </w:p>
        </w:tc>
        <w:tc>
          <w:tcPr>
            <w:tcW w:w="687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18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2</w:t>
            </w:r>
            <w:r w:rsidRPr="00734129">
              <w:rPr>
                <w:sz w:val="20"/>
                <w:szCs w:val="20"/>
              </w:rPr>
              <w:t>+2</w:t>
            </w:r>
          </w:p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4" w:type="pct"/>
            <w:shd w:val="clear" w:color="auto" w:fill="EAF1DD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8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Connessione cavi Catodo</w:t>
            </w:r>
          </w:p>
        </w:tc>
        <w:tc>
          <w:tcPr>
            <w:tcW w:w="687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18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4" w:type="pct"/>
            <w:shd w:val="clear" w:color="auto" w:fill="EAF1DD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8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Carter cavi Catodo</w:t>
            </w:r>
          </w:p>
        </w:tc>
        <w:tc>
          <w:tcPr>
            <w:tcW w:w="687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18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649D7" w:rsidRPr="00734129">
        <w:tc>
          <w:tcPr>
            <w:tcW w:w="394" w:type="pct"/>
            <w:shd w:val="clear" w:color="auto" w:fill="EAF1DD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8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Montaggio rete Gabbia</w:t>
            </w:r>
          </w:p>
        </w:tc>
        <w:tc>
          <w:tcPr>
            <w:tcW w:w="687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>, Polacchi</w:t>
            </w:r>
          </w:p>
        </w:tc>
        <w:tc>
          <w:tcPr>
            <w:tcW w:w="618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EAF1DD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c>
          <w:tcPr>
            <w:tcW w:w="394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8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Sistemazione telecamere Inf.</w:t>
            </w:r>
          </w:p>
        </w:tc>
        <w:tc>
          <w:tcPr>
            <w:tcW w:w="687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</w:t>
            </w:r>
            <w:r w:rsidRPr="00734129">
              <w:rPr>
                <w:sz w:val="20"/>
                <w:szCs w:val="20"/>
              </w:rPr>
              <w:t xml:space="preserve">, </w:t>
            </w:r>
          </w:p>
        </w:tc>
        <w:tc>
          <w:tcPr>
            <w:tcW w:w="618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2</w:t>
            </w:r>
            <w:r w:rsidRPr="00734129">
              <w:rPr>
                <w:sz w:val="20"/>
                <w:szCs w:val="20"/>
              </w:rPr>
              <w:t>+0</w:t>
            </w:r>
          </w:p>
        </w:tc>
      </w:tr>
      <w:tr w:rsidR="00D649D7" w:rsidRPr="00734129">
        <w:tc>
          <w:tcPr>
            <w:tcW w:w="394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8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Rimontaggio Interferometro</w:t>
            </w:r>
          </w:p>
        </w:tc>
        <w:tc>
          <w:tcPr>
            <w:tcW w:w="687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Pool,</w:t>
            </w:r>
          </w:p>
        </w:tc>
        <w:tc>
          <w:tcPr>
            <w:tcW w:w="618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649D7" w:rsidRPr="00734129">
        <w:tc>
          <w:tcPr>
            <w:tcW w:w="394" w:type="pct"/>
            <w:shd w:val="clear" w:color="auto" w:fill="F2DBDB"/>
          </w:tcPr>
          <w:p w:rsidR="00D649D7" w:rsidRPr="00734129" w:rsidRDefault="00D649D7" w:rsidP="0073412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8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  <w:r w:rsidRPr="00734129">
              <w:rPr>
                <w:sz w:val="20"/>
                <w:szCs w:val="20"/>
              </w:rPr>
              <w:t>Rimontaggio Telecamera Veloce</w:t>
            </w:r>
          </w:p>
        </w:tc>
        <w:tc>
          <w:tcPr>
            <w:tcW w:w="687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734129">
              <w:rPr>
                <w:i/>
                <w:iCs/>
                <w:sz w:val="20"/>
                <w:szCs w:val="20"/>
              </w:rPr>
              <w:t>Pool,</w:t>
            </w:r>
          </w:p>
        </w:tc>
        <w:tc>
          <w:tcPr>
            <w:tcW w:w="618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0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3" w:type="pct"/>
            <w:vMerge/>
            <w:shd w:val="clear" w:color="auto" w:fill="F2DBDB"/>
          </w:tcPr>
          <w:p w:rsidR="00D649D7" w:rsidRPr="00734129" w:rsidRDefault="00D649D7" w:rsidP="0073412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:rsidR="00D649D7" w:rsidRPr="00034CDA" w:rsidRDefault="00D649D7" w:rsidP="00570E91">
      <w:pPr>
        <w:spacing w:after="0" w:line="240" w:lineRule="auto"/>
        <w:rPr>
          <w:sz w:val="20"/>
          <w:szCs w:val="20"/>
        </w:rPr>
      </w:pPr>
    </w:p>
    <w:p w:rsidR="00D649D7" w:rsidRPr="00034CDA" w:rsidRDefault="00D649D7" w:rsidP="00570E91">
      <w:pPr>
        <w:spacing w:after="0" w:line="240" w:lineRule="auto"/>
        <w:rPr>
          <w:sz w:val="20"/>
          <w:szCs w:val="20"/>
        </w:rPr>
      </w:pPr>
    </w:p>
    <w:p w:rsidR="00D649D7" w:rsidRPr="00034CDA" w:rsidRDefault="00D649D7" w:rsidP="00570E91">
      <w:pPr>
        <w:spacing w:after="0" w:line="240" w:lineRule="auto"/>
        <w:rPr>
          <w:sz w:val="20"/>
          <w:szCs w:val="20"/>
        </w:rPr>
      </w:pPr>
    </w:p>
    <w:p w:rsidR="00D649D7" w:rsidRPr="00034CDA" w:rsidRDefault="00D649D7" w:rsidP="00570E91">
      <w:pPr>
        <w:spacing w:after="0" w:line="240" w:lineRule="auto"/>
        <w:rPr>
          <w:sz w:val="20"/>
          <w:szCs w:val="20"/>
        </w:rPr>
      </w:pPr>
      <w:r w:rsidRPr="00034CDA">
        <w:rPr>
          <w:sz w:val="20"/>
          <w:szCs w:val="20"/>
        </w:rPr>
        <w:t xml:space="preserve">Tempo complessivo interventi </w:t>
      </w:r>
      <w:r>
        <w:rPr>
          <w:sz w:val="20"/>
          <w:szCs w:val="20"/>
        </w:rPr>
        <w:t xml:space="preserve">57 </w:t>
      </w:r>
      <w:r w:rsidRPr="00034CDA">
        <w:rPr>
          <w:sz w:val="20"/>
          <w:szCs w:val="20"/>
        </w:rPr>
        <w:t xml:space="preserve">gg. </w:t>
      </w:r>
      <w:r>
        <w:rPr>
          <w:sz w:val="20"/>
          <w:szCs w:val="20"/>
        </w:rPr>
        <w:t>u.</w:t>
      </w:r>
    </w:p>
    <w:p w:rsidR="00D649D7" w:rsidRPr="00034CDA" w:rsidRDefault="00D649D7" w:rsidP="00570E91">
      <w:pPr>
        <w:spacing w:after="0" w:line="240" w:lineRule="auto"/>
        <w:rPr>
          <w:b/>
          <w:bCs/>
          <w:sz w:val="20"/>
          <w:szCs w:val="20"/>
        </w:rPr>
      </w:pPr>
      <w:r w:rsidRPr="00034CDA">
        <w:rPr>
          <w:b/>
          <w:bCs/>
          <w:sz w:val="20"/>
          <w:szCs w:val="20"/>
        </w:rPr>
        <w:t>Impegno del personale ditta Polacchi</w:t>
      </w:r>
      <w:r>
        <w:rPr>
          <w:b/>
          <w:bCs/>
          <w:sz w:val="20"/>
          <w:szCs w:val="20"/>
        </w:rPr>
        <w:tab/>
      </w:r>
      <w:r w:rsidRPr="00034CDA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26. gg/u</w:t>
      </w:r>
    </w:p>
    <w:p w:rsidR="00D649D7" w:rsidRPr="00034CDA" w:rsidRDefault="00D649D7" w:rsidP="00570E91">
      <w:pPr>
        <w:spacing w:after="0" w:line="240" w:lineRule="auto"/>
        <w:rPr>
          <w:b/>
          <w:bCs/>
          <w:sz w:val="20"/>
          <w:szCs w:val="20"/>
        </w:rPr>
      </w:pPr>
      <w:r w:rsidRPr="00034CDA">
        <w:rPr>
          <w:b/>
          <w:bCs/>
          <w:sz w:val="20"/>
          <w:szCs w:val="20"/>
        </w:rPr>
        <w:t xml:space="preserve">Impegno dei tecnici del </w:t>
      </w:r>
      <w:r>
        <w:rPr>
          <w:b/>
          <w:bCs/>
          <w:sz w:val="20"/>
          <w:szCs w:val="20"/>
        </w:rPr>
        <w:t>P</w:t>
      </w:r>
      <w:r w:rsidRPr="00034CDA">
        <w:rPr>
          <w:b/>
          <w:bCs/>
          <w:sz w:val="20"/>
          <w:szCs w:val="20"/>
        </w:rPr>
        <w:t xml:space="preserve">ool </w:t>
      </w:r>
      <w:r>
        <w:rPr>
          <w:b/>
          <w:bCs/>
          <w:sz w:val="20"/>
          <w:szCs w:val="20"/>
        </w:rPr>
        <w:t>Diag.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034CDA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31. gg/u</w:t>
      </w:r>
    </w:p>
    <w:p w:rsidR="00D649D7" w:rsidRPr="00034CDA" w:rsidRDefault="00D649D7" w:rsidP="00570E91">
      <w:pPr>
        <w:spacing w:after="0" w:line="240" w:lineRule="auto"/>
        <w:rPr>
          <w:sz w:val="20"/>
          <w:szCs w:val="20"/>
        </w:rPr>
      </w:pPr>
    </w:p>
    <w:p w:rsidR="00D649D7" w:rsidRDefault="00D649D7" w:rsidP="00570E91">
      <w:pPr>
        <w:spacing w:line="240" w:lineRule="auto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Rilasciato 23/10/2018</w:t>
      </w:r>
    </w:p>
    <w:p w:rsidR="00D649D7" w:rsidRPr="00A63675" w:rsidRDefault="00D649D7" w:rsidP="00570E91">
      <w:pPr>
        <w:spacing w:line="240" w:lineRule="auto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Luigi Andrea</w:t>
      </w:r>
      <w:r w:rsidRPr="004963AC">
        <w:rPr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Grosso</w:t>
      </w:r>
    </w:p>
    <w:sectPr w:rsidR="00D649D7" w:rsidRPr="00A63675" w:rsidSect="00B67D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9D7" w:rsidRDefault="00D649D7" w:rsidP="00C378CB">
      <w:pPr>
        <w:spacing w:after="0" w:line="240" w:lineRule="auto"/>
      </w:pPr>
      <w:r>
        <w:separator/>
      </w:r>
    </w:p>
  </w:endnote>
  <w:endnote w:type="continuationSeparator" w:id="0">
    <w:p w:rsidR="00D649D7" w:rsidRDefault="00D649D7" w:rsidP="00C37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9D7" w:rsidRDefault="00D649D7" w:rsidP="00C378CB">
      <w:pPr>
        <w:spacing w:after="0" w:line="240" w:lineRule="auto"/>
      </w:pPr>
      <w:r>
        <w:separator/>
      </w:r>
    </w:p>
  </w:footnote>
  <w:footnote w:type="continuationSeparator" w:id="0">
    <w:p w:rsidR="00D649D7" w:rsidRDefault="00D649D7" w:rsidP="00C37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76885"/>
    <w:multiLevelType w:val="hybridMultilevel"/>
    <w:tmpl w:val="F8D6D23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F6EBE"/>
    <w:multiLevelType w:val="hybridMultilevel"/>
    <w:tmpl w:val="7AAA3BBE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>
      <w:start w:val="1"/>
      <w:numFmt w:val="lowerLetter"/>
      <w:lvlText w:val="%2."/>
      <w:lvlJc w:val="left"/>
      <w:pPr>
        <w:ind w:left="1647" w:hanging="360"/>
      </w:pPr>
    </w:lvl>
    <w:lvl w:ilvl="2" w:tplc="0410001B">
      <w:start w:val="1"/>
      <w:numFmt w:val="lowerRoman"/>
      <w:lvlText w:val="%3."/>
      <w:lvlJc w:val="right"/>
      <w:pPr>
        <w:ind w:left="2367" w:hanging="180"/>
      </w:pPr>
    </w:lvl>
    <w:lvl w:ilvl="3" w:tplc="0410000F">
      <w:start w:val="1"/>
      <w:numFmt w:val="decimal"/>
      <w:lvlText w:val="%4."/>
      <w:lvlJc w:val="left"/>
      <w:pPr>
        <w:ind w:left="3087" w:hanging="360"/>
      </w:pPr>
    </w:lvl>
    <w:lvl w:ilvl="4" w:tplc="04100019">
      <w:start w:val="1"/>
      <w:numFmt w:val="lowerLetter"/>
      <w:lvlText w:val="%5."/>
      <w:lvlJc w:val="left"/>
      <w:pPr>
        <w:ind w:left="3807" w:hanging="360"/>
      </w:pPr>
    </w:lvl>
    <w:lvl w:ilvl="5" w:tplc="0410001B">
      <w:start w:val="1"/>
      <w:numFmt w:val="lowerRoman"/>
      <w:lvlText w:val="%6."/>
      <w:lvlJc w:val="right"/>
      <w:pPr>
        <w:ind w:left="4527" w:hanging="180"/>
      </w:pPr>
    </w:lvl>
    <w:lvl w:ilvl="6" w:tplc="0410000F">
      <w:start w:val="1"/>
      <w:numFmt w:val="decimal"/>
      <w:lvlText w:val="%7."/>
      <w:lvlJc w:val="left"/>
      <w:pPr>
        <w:ind w:left="5247" w:hanging="360"/>
      </w:pPr>
    </w:lvl>
    <w:lvl w:ilvl="7" w:tplc="04100019">
      <w:start w:val="1"/>
      <w:numFmt w:val="lowerLetter"/>
      <w:lvlText w:val="%8."/>
      <w:lvlJc w:val="left"/>
      <w:pPr>
        <w:ind w:left="5967" w:hanging="360"/>
      </w:pPr>
    </w:lvl>
    <w:lvl w:ilvl="8" w:tplc="0410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C10F44"/>
    <w:multiLevelType w:val="hybridMultilevel"/>
    <w:tmpl w:val="9E743AA6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>
      <w:start w:val="1"/>
      <w:numFmt w:val="lowerLetter"/>
      <w:lvlText w:val="%2."/>
      <w:lvlJc w:val="left"/>
      <w:pPr>
        <w:ind w:left="2508" w:hanging="360"/>
      </w:pPr>
    </w:lvl>
    <w:lvl w:ilvl="2" w:tplc="0410001B">
      <w:start w:val="1"/>
      <w:numFmt w:val="lowerRoman"/>
      <w:lvlText w:val="%3."/>
      <w:lvlJc w:val="right"/>
      <w:pPr>
        <w:ind w:left="3228" w:hanging="180"/>
      </w:pPr>
    </w:lvl>
    <w:lvl w:ilvl="3" w:tplc="0410000F">
      <w:start w:val="1"/>
      <w:numFmt w:val="decimal"/>
      <w:lvlText w:val="%4."/>
      <w:lvlJc w:val="left"/>
      <w:pPr>
        <w:ind w:left="3948" w:hanging="360"/>
      </w:pPr>
    </w:lvl>
    <w:lvl w:ilvl="4" w:tplc="04100019">
      <w:start w:val="1"/>
      <w:numFmt w:val="lowerLetter"/>
      <w:lvlText w:val="%5."/>
      <w:lvlJc w:val="left"/>
      <w:pPr>
        <w:ind w:left="4668" w:hanging="360"/>
      </w:pPr>
    </w:lvl>
    <w:lvl w:ilvl="5" w:tplc="0410001B">
      <w:start w:val="1"/>
      <w:numFmt w:val="lowerRoman"/>
      <w:lvlText w:val="%6."/>
      <w:lvlJc w:val="right"/>
      <w:pPr>
        <w:ind w:left="5388" w:hanging="180"/>
      </w:pPr>
    </w:lvl>
    <w:lvl w:ilvl="6" w:tplc="0410000F">
      <w:start w:val="1"/>
      <w:numFmt w:val="decimal"/>
      <w:lvlText w:val="%7."/>
      <w:lvlJc w:val="left"/>
      <w:pPr>
        <w:ind w:left="6108" w:hanging="360"/>
      </w:pPr>
    </w:lvl>
    <w:lvl w:ilvl="7" w:tplc="04100019">
      <w:start w:val="1"/>
      <w:numFmt w:val="lowerLetter"/>
      <w:lvlText w:val="%8."/>
      <w:lvlJc w:val="left"/>
      <w:pPr>
        <w:ind w:left="6828" w:hanging="360"/>
      </w:pPr>
    </w:lvl>
    <w:lvl w:ilvl="8" w:tplc="0410001B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1A5A1978"/>
    <w:multiLevelType w:val="hybridMultilevel"/>
    <w:tmpl w:val="709EEC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F6697"/>
    <w:multiLevelType w:val="hybridMultilevel"/>
    <w:tmpl w:val="0E5EAA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C061CD"/>
    <w:multiLevelType w:val="hybridMultilevel"/>
    <w:tmpl w:val="9690B5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034FB0"/>
    <w:multiLevelType w:val="hybridMultilevel"/>
    <w:tmpl w:val="E97009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D039B0"/>
    <w:multiLevelType w:val="hybridMultilevel"/>
    <w:tmpl w:val="A2FC14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D00934"/>
    <w:multiLevelType w:val="hybridMultilevel"/>
    <w:tmpl w:val="9508C7E4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>
      <w:start w:val="1"/>
      <w:numFmt w:val="lowerLetter"/>
      <w:lvlText w:val="%2."/>
      <w:lvlJc w:val="left"/>
      <w:pPr>
        <w:ind w:left="2508" w:hanging="360"/>
      </w:pPr>
    </w:lvl>
    <w:lvl w:ilvl="2" w:tplc="0410001B">
      <w:start w:val="1"/>
      <w:numFmt w:val="lowerRoman"/>
      <w:lvlText w:val="%3."/>
      <w:lvlJc w:val="right"/>
      <w:pPr>
        <w:ind w:left="3228" w:hanging="180"/>
      </w:pPr>
    </w:lvl>
    <w:lvl w:ilvl="3" w:tplc="0410000F">
      <w:start w:val="1"/>
      <w:numFmt w:val="decimal"/>
      <w:lvlText w:val="%4."/>
      <w:lvlJc w:val="left"/>
      <w:pPr>
        <w:ind w:left="3948" w:hanging="360"/>
      </w:pPr>
    </w:lvl>
    <w:lvl w:ilvl="4" w:tplc="04100019">
      <w:start w:val="1"/>
      <w:numFmt w:val="lowerLetter"/>
      <w:lvlText w:val="%5."/>
      <w:lvlJc w:val="left"/>
      <w:pPr>
        <w:ind w:left="4668" w:hanging="360"/>
      </w:pPr>
    </w:lvl>
    <w:lvl w:ilvl="5" w:tplc="0410001B">
      <w:start w:val="1"/>
      <w:numFmt w:val="lowerRoman"/>
      <w:lvlText w:val="%6."/>
      <w:lvlJc w:val="right"/>
      <w:pPr>
        <w:ind w:left="5388" w:hanging="180"/>
      </w:pPr>
    </w:lvl>
    <w:lvl w:ilvl="6" w:tplc="0410000F">
      <w:start w:val="1"/>
      <w:numFmt w:val="decimal"/>
      <w:lvlText w:val="%7."/>
      <w:lvlJc w:val="left"/>
      <w:pPr>
        <w:ind w:left="6108" w:hanging="360"/>
      </w:pPr>
    </w:lvl>
    <w:lvl w:ilvl="7" w:tplc="04100019">
      <w:start w:val="1"/>
      <w:numFmt w:val="lowerLetter"/>
      <w:lvlText w:val="%8."/>
      <w:lvlJc w:val="left"/>
      <w:pPr>
        <w:ind w:left="6828" w:hanging="360"/>
      </w:pPr>
    </w:lvl>
    <w:lvl w:ilvl="8" w:tplc="0410001B">
      <w:start w:val="1"/>
      <w:numFmt w:val="lowerRoman"/>
      <w:lvlText w:val="%9."/>
      <w:lvlJc w:val="right"/>
      <w:pPr>
        <w:ind w:left="7548" w:hanging="180"/>
      </w:pPr>
    </w:lvl>
  </w:abstractNum>
  <w:abstractNum w:abstractNumId="9">
    <w:nsid w:val="4FC210F1"/>
    <w:multiLevelType w:val="hybridMultilevel"/>
    <w:tmpl w:val="99E0C9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52302"/>
    <w:multiLevelType w:val="hybridMultilevel"/>
    <w:tmpl w:val="6D92E46E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52566775"/>
    <w:multiLevelType w:val="hybridMultilevel"/>
    <w:tmpl w:val="72AEFF70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672D0B"/>
    <w:multiLevelType w:val="hybridMultilevel"/>
    <w:tmpl w:val="90AA4F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5C076E"/>
    <w:multiLevelType w:val="hybridMultilevel"/>
    <w:tmpl w:val="23ACD6D0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EAF79F8"/>
    <w:multiLevelType w:val="hybridMultilevel"/>
    <w:tmpl w:val="FB36CE76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6B726DE"/>
    <w:multiLevelType w:val="hybridMultilevel"/>
    <w:tmpl w:val="F00A5F8C"/>
    <w:lvl w:ilvl="0" w:tplc="E87463A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6751D4"/>
    <w:multiLevelType w:val="hybridMultilevel"/>
    <w:tmpl w:val="1A3A99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2702B9"/>
    <w:multiLevelType w:val="hybridMultilevel"/>
    <w:tmpl w:val="2918D078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C6E5FE3"/>
    <w:multiLevelType w:val="hybridMultilevel"/>
    <w:tmpl w:val="BB24C5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17"/>
  </w:num>
  <w:num w:numId="8">
    <w:abstractNumId w:val="5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0"/>
  </w:num>
  <w:num w:numId="14">
    <w:abstractNumId w:val="15"/>
  </w:num>
  <w:num w:numId="15">
    <w:abstractNumId w:val="16"/>
  </w:num>
  <w:num w:numId="16">
    <w:abstractNumId w:val="7"/>
  </w:num>
  <w:num w:numId="17">
    <w:abstractNumId w:val="4"/>
  </w:num>
  <w:num w:numId="18">
    <w:abstractNumId w:val="18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6D6A"/>
    <w:rsid w:val="00003640"/>
    <w:rsid w:val="00005E2E"/>
    <w:rsid w:val="00023D98"/>
    <w:rsid w:val="00025366"/>
    <w:rsid w:val="00026C27"/>
    <w:rsid w:val="000278D9"/>
    <w:rsid w:val="00031A43"/>
    <w:rsid w:val="00034CDA"/>
    <w:rsid w:val="00036BE5"/>
    <w:rsid w:val="000475C4"/>
    <w:rsid w:val="0005190D"/>
    <w:rsid w:val="00051C22"/>
    <w:rsid w:val="00052720"/>
    <w:rsid w:val="000534CD"/>
    <w:rsid w:val="0006208A"/>
    <w:rsid w:val="000729D6"/>
    <w:rsid w:val="00074425"/>
    <w:rsid w:val="00087BEE"/>
    <w:rsid w:val="00091F3D"/>
    <w:rsid w:val="0009444A"/>
    <w:rsid w:val="00094CCC"/>
    <w:rsid w:val="000A2FAE"/>
    <w:rsid w:val="000A5540"/>
    <w:rsid w:val="000B3805"/>
    <w:rsid w:val="000B3A7A"/>
    <w:rsid w:val="000B40B6"/>
    <w:rsid w:val="000C693F"/>
    <w:rsid w:val="000D179C"/>
    <w:rsid w:val="000D34D1"/>
    <w:rsid w:val="000E088C"/>
    <w:rsid w:val="000E2851"/>
    <w:rsid w:val="000E3C4A"/>
    <w:rsid w:val="000F254A"/>
    <w:rsid w:val="000F3878"/>
    <w:rsid w:val="000F3F34"/>
    <w:rsid w:val="000F4929"/>
    <w:rsid w:val="0010558A"/>
    <w:rsid w:val="00105979"/>
    <w:rsid w:val="00125508"/>
    <w:rsid w:val="00130CE8"/>
    <w:rsid w:val="00154C16"/>
    <w:rsid w:val="00155C77"/>
    <w:rsid w:val="00161002"/>
    <w:rsid w:val="00170E62"/>
    <w:rsid w:val="00175378"/>
    <w:rsid w:val="0018249E"/>
    <w:rsid w:val="00184A75"/>
    <w:rsid w:val="00187C39"/>
    <w:rsid w:val="001938E7"/>
    <w:rsid w:val="001A0AB9"/>
    <w:rsid w:val="001B2CD0"/>
    <w:rsid w:val="001C3715"/>
    <w:rsid w:val="001C4DAF"/>
    <w:rsid w:val="001D15E2"/>
    <w:rsid w:val="001D4B11"/>
    <w:rsid w:val="001E6B4B"/>
    <w:rsid w:val="0020572A"/>
    <w:rsid w:val="00211813"/>
    <w:rsid w:val="00242891"/>
    <w:rsid w:val="00244D8E"/>
    <w:rsid w:val="002462C7"/>
    <w:rsid w:val="00252F21"/>
    <w:rsid w:val="00262C20"/>
    <w:rsid w:val="002651EF"/>
    <w:rsid w:val="00267428"/>
    <w:rsid w:val="00267B79"/>
    <w:rsid w:val="00271E8F"/>
    <w:rsid w:val="00273696"/>
    <w:rsid w:val="00274CEA"/>
    <w:rsid w:val="002757F6"/>
    <w:rsid w:val="002818D3"/>
    <w:rsid w:val="002905D2"/>
    <w:rsid w:val="00290F76"/>
    <w:rsid w:val="002927A6"/>
    <w:rsid w:val="00293BA1"/>
    <w:rsid w:val="002B0410"/>
    <w:rsid w:val="002C6A61"/>
    <w:rsid w:val="002D3CD9"/>
    <w:rsid w:val="002E0BD7"/>
    <w:rsid w:val="002E23C3"/>
    <w:rsid w:val="002E5716"/>
    <w:rsid w:val="002F06BF"/>
    <w:rsid w:val="002F08A4"/>
    <w:rsid w:val="002F0EFC"/>
    <w:rsid w:val="00305C8D"/>
    <w:rsid w:val="00310D1B"/>
    <w:rsid w:val="00311AA9"/>
    <w:rsid w:val="0031783E"/>
    <w:rsid w:val="00317BAA"/>
    <w:rsid w:val="00325CA2"/>
    <w:rsid w:val="00333489"/>
    <w:rsid w:val="0033642A"/>
    <w:rsid w:val="003410BE"/>
    <w:rsid w:val="00342895"/>
    <w:rsid w:val="003478B8"/>
    <w:rsid w:val="00354FF0"/>
    <w:rsid w:val="00356C98"/>
    <w:rsid w:val="0035701B"/>
    <w:rsid w:val="00360290"/>
    <w:rsid w:val="00363EB5"/>
    <w:rsid w:val="00367E3A"/>
    <w:rsid w:val="00390477"/>
    <w:rsid w:val="00390832"/>
    <w:rsid w:val="003A2F35"/>
    <w:rsid w:val="003A7193"/>
    <w:rsid w:val="003B020C"/>
    <w:rsid w:val="003B1308"/>
    <w:rsid w:val="003B1333"/>
    <w:rsid w:val="003B135D"/>
    <w:rsid w:val="003B199D"/>
    <w:rsid w:val="003B71BB"/>
    <w:rsid w:val="003C5D55"/>
    <w:rsid w:val="003D1A4D"/>
    <w:rsid w:val="003D7CE1"/>
    <w:rsid w:val="003E0DB7"/>
    <w:rsid w:val="003E1316"/>
    <w:rsid w:val="003E2240"/>
    <w:rsid w:val="003E4407"/>
    <w:rsid w:val="003F5229"/>
    <w:rsid w:val="003F7BF0"/>
    <w:rsid w:val="00404793"/>
    <w:rsid w:val="004058CC"/>
    <w:rsid w:val="004108E9"/>
    <w:rsid w:val="00420935"/>
    <w:rsid w:val="00420966"/>
    <w:rsid w:val="0042218C"/>
    <w:rsid w:val="0042325D"/>
    <w:rsid w:val="00435A81"/>
    <w:rsid w:val="004434E7"/>
    <w:rsid w:val="0044408C"/>
    <w:rsid w:val="004457F0"/>
    <w:rsid w:val="00455405"/>
    <w:rsid w:val="00463313"/>
    <w:rsid w:val="00463C0B"/>
    <w:rsid w:val="00464FA0"/>
    <w:rsid w:val="004752D0"/>
    <w:rsid w:val="004873DF"/>
    <w:rsid w:val="004906EE"/>
    <w:rsid w:val="00490916"/>
    <w:rsid w:val="004930F6"/>
    <w:rsid w:val="0049375F"/>
    <w:rsid w:val="004963AC"/>
    <w:rsid w:val="0049703A"/>
    <w:rsid w:val="004A2C60"/>
    <w:rsid w:val="004B3958"/>
    <w:rsid w:val="004C3920"/>
    <w:rsid w:val="004C44CC"/>
    <w:rsid w:val="004C7DC4"/>
    <w:rsid w:val="004D0B9B"/>
    <w:rsid w:val="004D3F01"/>
    <w:rsid w:val="004D67C6"/>
    <w:rsid w:val="004D723A"/>
    <w:rsid w:val="004E5D22"/>
    <w:rsid w:val="004E5E1F"/>
    <w:rsid w:val="004F508C"/>
    <w:rsid w:val="004F6D6A"/>
    <w:rsid w:val="00502B26"/>
    <w:rsid w:val="00507655"/>
    <w:rsid w:val="00516C47"/>
    <w:rsid w:val="00522566"/>
    <w:rsid w:val="00522994"/>
    <w:rsid w:val="005376CB"/>
    <w:rsid w:val="00561E5D"/>
    <w:rsid w:val="0056601C"/>
    <w:rsid w:val="00570097"/>
    <w:rsid w:val="00570E91"/>
    <w:rsid w:val="00571A36"/>
    <w:rsid w:val="00576670"/>
    <w:rsid w:val="00581C40"/>
    <w:rsid w:val="00586EC4"/>
    <w:rsid w:val="00593D4F"/>
    <w:rsid w:val="00595319"/>
    <w:rsid w:val="005B11C3"/>
    <w:rsid w:val="005B3100"/>
    <w:rsid w:val="005B5A65"/>
    <w:rsid w:val="005C2285"/>
    <w:rsid w:val="005D0DB8"/>
    <w:rsid w:val="005D71EB"/>
    <w:rsid w:val="005E0424"/>
    <w:rsid w:val="005F4424"/>
    <w:rsid w:val="005F7A13"/>
    <w:rsid w:val="00624438"/>
    <w:rsid w:val="00626F4E"/>
    <w:rsid w:val="0062794F"/>
    <w:rsid w:val="00633B30"/>
    <w:rsid w:val="00652203"/>
    <w:rsid w:val="00654A49"/>
    <w:rsid w:val="00662E73"/>
    <w:rsid w:val="006775F1"/>
    <w:rsid w:val="006864D4"/>
    <w:rsid w:val="00695BB0"/>
    <w:rsid w:val="00695D5B"/>
    <w:rsid w:val="006A20D7"/>
    <w:rsid w:val="006A2267"/>
    <w:rsid w:val="006A4687"/>
    <w:rsid w:val="006B10F5"/>
    <w:rsid w:val="006B61CD"/>
    <w:rsid w:val="006B6B34"/>
    <w:rsid w:val="006D266C"/>
    <w:rsid w:val="006E7734"/>
    <w:rsid w:val="00704CAF"/>
    <w:rsid w:val="00734129"/>
    <w:rsid w:val="0073502D"/>
    <w:rsid w:val="00735821"/>
    <w:rsid w:val="00752947"/>
    <w:rsid w:val="00763C78"/>
    <w:rsid w:val="00770298"/>
    <w:rsid w:val="00773862"/>
    <w:rsid w:val="00773F3E"/>
    <w:rsid w:val="00774ACC"/>
    <w:rsid w:val="007A3CC6"/>
    <w:rsid w:val="007A66BD"/>
    <w:rsid w:val="007B1C76"/>
    <w:rsid w:val="007B221A"/>
    <w:rsid w:val="007C0B7E"/>
    <w:rsid w:val="007C15B0"/>
    <w:rsid w:val="007C1E2A"/>
    <w:rsid w:val="007C4D1C"/>
    <w:rsid w:val="007C7EF6"/>
    <w:rsid w:val="007D1C12"/>
    <w:rsid w:val="007D3B10"/>
    <w:rsid w:val="007D3DE2"/>
    <w:rsid w:val="007D78D0"/>
    <w:rsid w:val="007E1BF0"/>
    <w:rsid w:val="007F0C79"/>
    <w:rsid w:val="007F5A93"/>
    <w:rsid w:val="007F6C87"/>
    <w:rsid w:val="0080397A"/>
    <w:rsid w:val="00804A9B"/>
    <w:rsid w:val="00817238"/>
    <w:rsid w:val="00822E8F"/>
    <w:rsid w:val="00825C42"/>
    <w:rsid w:val="00845B85"/>
    <w:rsid w:val="0084714C"/>
    <w:rsid w:val="00853C4C"/>
    <w:rsid w:val="00867E71"/>
    <w:rsid w:val="0087074C"/>
    <w:rsid w:val="00871D03"/>
    <w:rsid w:val="00881D83"/>
    <w:rsid w:val="00882F38"/>
    <w:rsid w:val="00885212"/>
    <w:rsid w:val="00894487"/>
    <w:rsid w:val="0089582A"/>
    <w:rsid w:val="008A062F"/>
    <w:rsid w:val="008A0B51"/>
    <w:rsid w:val="008B7965"/>
    <w:rsid w:val="008E54AE"/>
    <w:rsid w:val="00902865"/>
    <w:rsid w:val="00915E6C"/>
    <w:rsid w:val="0092436F"/>
    <w:rsid w:val="009266F2"/>
    <w:rsid w:val="009312EA"/>
    <w:rsid w:val="0093505A"/>
    <w:rsid w:val="00950EC2"/>
    <w:rsid w:val="00952FFD"/>
    <w:rsid w:val="00960AC4"/>
    <w:rsid w:val="00962CE5"/>
    <w:rsid w:val="0096387E"/>
    <w:rsid w:val="00964DA3"/>
    <w:rsid w:val="00967FFD"/>
    <w:rsid w:val="00970881"/>
    <w:rsid w:val="00973E9A"/>
    <w:rsid w:val="009778CD"/>
    <w:rsid w:val="009811C4"/>
    <w:rsid w:val="00985A22"/>
    <w:rsid w:val="009875CA"/>
    <w:rsid w:val="0099030D"/>
    <w:rsid w:val="00990335"/>
    <w:rsid w:val="0099117C"/>
    <w:rsid w:val="00996ABB"/>
    <w:rsid w:val="009A3960"/>
    <w:rsid w:val="009C0AEB"/>
    <w:rsid w:val="009C35C1"/>
    <w:rsid w:val="009E2893"/>
    <w:rsid w:val="009F2391"/>
    <w:rsid w:val="009F3173"/>
    <w:rsid w:val="009F65B4"/>
    <w:rsid w:val="009F6B72"/>
    <w:rsid w:val="00A00BCF"/>
    <w:rsid w:val="00A04BB4"/>
    <w:rsid w:val="00A10527"/>
    <w:rsid w:val="00A16D59"/>
    <w:rsid w:val="00A2006C"/>
    <w:rsid w:val="00A2233B"/>
    <w:rsid w:val="00A2318B"/>
    <w:rsid w:val="00A244EB"/>
    <w:rsid w:val="00A31AF1"/>
    <w:rsid w:val="00A41B13"/>
    <w:rsid w:val="00A43CB8"/>
    <w:rsid w:val="00A4664A"/>
    <w:rsid w:val="00A477FA"/>
    <w:rsid w:val="00A52157"/>
    <w:rsid w:val="00A56AC7"/>
    <w:rsid w:val="00A63675"/>
    <w:rsid w:val="00A81F6B"/>
    <w:rsid w:val="00A82C0E"/>
    <w:rsid w:val="00A82C1C"/>
    <w:rsid w:val="00AA47E1"/>
    <w:rsid w:val="00AB1BF2"/>
    <w:rsid w:val="00AB1F68"/>
    <w:rsid w:val="00AB369F"/>
    <w:rsid w:val="00AB3BAD"/>
    <w:rsid w:val="00AB4991"/>
    <w:rsid w:val="00AB4B23"/>
    <w:rsid w:val="00AB5CF9"/>
    <w:rsid w:val="00AC65EB"/>
    <w:rsid w:val="00AC6FA6"/>
    <w:rsid w:val="00AC7910"/>
    <w:rsid w:val="00AD005D"/>
    <w:rsid w:val="00AD1F1F"/>
    <w:rsid w:val="00AD2230"/>
    <w:rsid w:val="00AD51FD"/>
    <w:rsid w:val="00AE7EA5"/>
    <w:rsid w:val="00AF3C0D"/>
    <w:rsid w:val="00AF6E08"/>
    <w:rsid w:val="00AF7E9A"/>
    <w:rsid w:val="00B00F09"/>
    <w:rsid w:val="00B06D8A"/>
    <w:rsid w:val="00B07D76"/>
    <w:rsid w:val="00B16084"/>
    <w:rsid w:val="00B16B11"/>
    <w:rsid w:val="00B17829"/>
    <w:rsid w:val="00B314D6"/>
    <w:rsid w:val="00B32BCB"/>
    <w:rsid w:val="00B360AE"/>
    <w:rsid w:val="00B417A8"/>
    <w:rsid w:val="00B44D33"/>
    <w:rsid w:val="00B5247B"/>
    <w:rsid w:val="00B553BC"/>
    <w:rsid w:val="00B60757"/>
    <w:rsid w:val="00B614C5"/>
    <w:rsid w:val="00B628FD"/>
    <w:rsid w:val="00B67D4B"/>
    <w:rsid w:val="00B804F6"/>
    <w:rsid w:val="00B82BF4"/>
    <w:rsid w:val="00B92825"/>
    <w:rsid w:val="00B92DA0"/>
    <w:rsid w:val="00B948F1"/>
    <w:rsid w:val="00BA2E3F"/>
    <w:rsid w:val="00BA44DC"/>
    <w:rsid w:val="00BC371B"/>
    <w:rsid w:val="00BC5D18"/>
    <w:rsid w:val="00BD1056"/>
    <w:rsid w:val="00BD43C7"/>
    <w:rsid w:val="00BD59DB"/>
    <w:rsid w:val="00BE02D4"/>
    <w:rsid w:val="00C01350"/>
    <w:rsid w:val="00C03EEF"/>
    <w:rsid w:val="00C20815"/>
    <w:rsid w:val="00C311DE"/>
    <w:rsid w:val="00C33E9D"/>
    <w:rsid w:val="00C34C8B"/>
    <w:rsid w:val="00C378CB"/>
    <w:rsid w:val="00C42981"/>
    <w:rsid w:val="00C5325E"/>
    <w:rsid w:val="00C5731F"/>
    <w:rsid w:val="00C70F35"/>
    <w:rsid w:val="00C7163D"/>
    <w:rsid w:val="00C74CBB"/>
    <w:rsid w:val="00C83CE5"/>
    <w:rsid w:val="00C85AE0"/>
    <w:rsid w:val="00C877B9"/>
    <w:rsid w:val="00C87C09"/>
    <w:rsid w:val="00C9623D"/>
    <w:rsid w:val="00CB568F"/>
    <w:rsid w:val="00CC41FB"/>
    <w:rsid w:val="00CD21B0"/>
    <w:rsid w:val="00CD56C0"/>
    <w:rsid w:val="00CD6403"/>
    <w:rsid w:val="00CE1A6D"/>
    <w:rsid w:val="00CE23AE"/>
    <w:rsid w:val="00CE2BA6"/>
    <w:rsid w:val="00CE3C81"/>
    <w:rsid w:val="00CF4190"/>
    <w:rsid w:val="00CF4259"/>
    <w:rsid w:val="00CF472C"/>
    <w:rsid w:val="00D23532"/>
    <w:rsid w:val="00D27764"/>
    <w:rsid w:val="00D42B90"/>
    <w:rsid w:val="00D452D2"/>
    <w:rsid w:val="00D47324"/>
    <w:rsid w:val="00D50D04"/>
    <w:rsid w:val="00D523B2"/>
    <w:rsid w:val="00D649D7"/>
    <w:rsid w:val="00D71723"/>
    <w:rsid w:val="00D87D9C"/>
    <w:rsid w:val="00D904BE"/>
    <w:rsid w:val="00DA1702"/>
    <w:rsid w:val="00DA1A32"/>
    <w:rsid w:val="00DA48BD"/>
    <w:rsid w:val="00DA77CA"/>
    <w:rsid w:val="00DB3046"/>
    <w:rsid w:val="00DB4641"/>
    <w:rsid w:val="00DC08C2"/>
    <w:rsid w:val="00DC102E"/>
    <w:rsid w:val="00DC6934"/>
    <w:rsid w:val="00DD2699"/>
    <w:rsid w:val="00DD3902"/>
    <w:rsid w:val="00DD429F"/>
    <w:rsid w:val="00DE7CC1"/>
    <w:rsid w:val="00DF5DEE"/>
    <w:rsid w:val="00DF6FC2"/>
    <w:rsid w:val="00DF7981"/>
    <w:rsid w:val="00E00F2C"/>
    <w:rsid w:val="00E11C41"/>
    <w:rsid w:val="00E214AB"/>
    <w:rsid w:val="00E35F94"/>
    <w:rsid w:val="00E375ED"/>
    <w:rsid w:val="00E428FF"/>
    <w:rsid w:val="00E44CAB"/>
    <w:rsid w:val="00E45F37"/>
    <w:rsid w:val="00E46985"/>
    <w:rsid w:val="00E571A6"/>
    <w:rsid w:val="00E608C9"/>
    <w:rsid w:val="00E64622"/>
    <w:rsid w:val="00E65E32"/>
    <w:rsid w:val="00E70553"/>
    <w:rsid w:val="00E70ADF"/>
    <w:rsid w:val="00E862AF"/>
    <w:rsid w:val="00EA430B"/>
    <w:rsid w:val="00EA5715"/>
    <w:rsid w:val="00EB0D32"/>
    <w:rsid w:val="00EB30BD"/>
    <w:rsid w:val="00EB76DE"/>
    <w:rsid w:val="00EC34C9"/>
    <w:rsid w:val="00ED1238"/>
    <w:rsid w:val="00ED7409"/>
    <w:rsid w:val="00EE2260"/>
    <w:rsid w:val="00EE47B9"/>
    <w:rsid w:val="00EE500F"/>
    <w:rsid w:val="00EF324E"/>
    <w:rsid w:val="00EF37CB"/>
    <w:rsid w:val="00F016E0"/>
    <w:rsid w:val="00F03233"/>
    <w:rsid w:val="00F0341D"/>
    <w:rsid w:val="00F1073E"/>
    <w:rsid w:val="00F122E6"/>
    <w:rsid w:val="00F1749D"/>
    <w:rsid w:val="00F514E7"/>
    <w:rsid w:val="00F5320F"/>
    <w:rsid w:val="00F71E1E"/>
    <w:rsid w:val="00F87F8F"/>
    <w:rsid w:val="00F9386B"/>
    <w:rsid w:val="00F96E59"/>
    <w:rsid w:val="00FA0FA9"/>
    <w:rsid w:val="00FA1369"/>
    <w:rsid w:val="00FB0446"/>
    <w:rsid w:val="00FB2919"/>
    <w:rsid w:val="00FC2ECA"/>
    <w:rsid w:val="00FD2688"/>
    <w:rsid w:val="00FE1317"/>
    <w:rsid w:val="00FF51AD"/>
    <w:rsid w:val="00FF70C9"/>
    <w:rsid w:val="00FF7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8F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C34C9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96E59"/>
    <w:pPr>
      <w:ind w:left="720"/>
    </w:pPr>
  </w:style>
  <w:style w:type="paragraph" w:styleId="Header">
    <w:name w:val="header"/>
    <w:basedOn w:val="Normal"/>
    <w:link w:val="HeaderChar"/>
    <w:uiPriority w:val="99"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378CB"/>
  </w:style>
  <w:style w:type="paragraph" w:styleId="Footer">
    <w:name w:val="footer"/>
    <w:basedOn w:val="Normal"/>
    <w:link w:val="FooterChar"/>
    <w:uiPriority w:val="99"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378CB"/>
  </w:style>
  <w:style w:type="paragraph" w:styleId="BalloonText">
    <w:name w:val="Balloon Text"/>
    <w:basedOn w:val="Normal"/>
    <w:link w:val="BalloonTextChar"/>
    <w:uiPriority w:val="99"/>
    <w:semiHidden/>
    <w:rsid w:val="00B6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628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1904</TotalTime>
  <Pages>4</Pages>
  <Words>1334</Words>
  <Characters>7604</Characters>
  <Application>Microsoft Office Outlook</Application>
  <DocSecurity>0</DocSecurity>
  <Lines>0</Lines>
  <Paragraphs>0</Paragraphs>
  <ScaleCrop>false</ScaleCrop>
  <Company>ENEA CR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mse</cp:lastModifiedBy>
  <cp:revision>398</cp:revision>
  <cp:lastPrinted>2017-04-18T07:59:00Z</cp:lastPrinted>
  <dcterms:created xsi:type="dcterms:W3CDTF">2016-05-17T12:20:00Z</dcterms:created>
  <dcterms:modified xsi:type="dcterms:W3CDTF">2018-10-25T05:56:00Z</dcterms:modified>
</cp:coreProperties>
</file>